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A4060" w14:textId="7AC470BD" w:rsidR="002821D4" w:rsidRDefault="00400C7D">
      <w:pPr>
        <w:rPr>
          <w:rStyle w:val="BezeichnungFormular"/>
        </w:rPr>
      </w:pPr>
      <w:r w:rsidRPr="005A129E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A37BAE0" wp14:editId="7A8FD3FC">
                <wp:simplePos x="0" y="0"/>
                <wp:positionH relativeFrom="page">
                  <wp:posOffset>6301105</wp:posOffset>
                </wp:positionH>
                <wp:positionV relativeFrom="paragraph">
                  <wp:posOffset>0</wp:posOffset>
                </wp:positionV>
                <wp:extent cx="1170305" cy="1143000"/>
                <wp:effectExtent l="0" t="3810" r="0" b="0"/>
                <wp:wrapNone/>
                <wp:docPr id="15666240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30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B56300" w14:textId="77777777" w:rsidR="0021768F" w:rsidRDefault="0021768F" w:rsidP="006B6F0F">
                            <w:pPr>
                              <w:spacing w:line="180" w:lineRule="exact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Stadtgemeinde</w:t>
                            </w:r>
                          </w:p>
                          <w:p w14:paraId="39A3B6EB" w14:textId="77777777" w:rsidR="0021768F" w:rsidRDefault="0021768F" w:rsidP="000A561E">
                            <w:pPr>
                              <w:spacing w:after="60" w:line="180" w:lineRule="exact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Tulln an der Donau</w:t>
                            </w:r>
                          </w:p>
                          <w:p w14:paraId="58AD1D87" w14:textId="77777777" w:rsidR="0021768F" w:rsidRPr="00737C44" w:rsidRDefault="0021768F" w:rsidP="006B6F0F">
                            <w:pPr>
                              <w:spacing w:line="18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737C44">
                              <w:rPr>
                                <w:sz w:val="16"/>
                                <w:szCs w:val="16"/>
                              </w:rPr>
                              <w:t>3430 Tulln/Donau</w:t>
                            </w:r>
                          </w:p>
                          <w:p w14:paraId="04529AD0" w14:textId="77777777" w:rsidR="0021768F" w:rsidRPr="00737C44" w:rsidRDefault="0021768F" w:rsidP="006B6F0F">
                            <w:pPr>
                              <w:spacing w:line="18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737C44">
                              <w:rPr>
                                <w:sz w:val="16"/>
                                <w:szCs w:val="16"/>
                              </w:rPr>
                              <w:t>Minoritenplatz 1</w:t>
                            </w:r>
                          </w:p>
                          <w:p w14:paraId="7009DE13" w14:textId="77777777" w:rsidR="0021768F" w:rsidRPr="00737C44" w:rsidRDefault="0021768F" w:rsidP="006B6F0F">
                            <w:pPr>
                              <w:spacing w:line="18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737C44">
                              <w:rPr>
                                <w:sz w:val="16"/>
                                <w:szCs w:val="16"/>
                              </w:rPr>
                              <w:t>T 02272/690-</w:t>
                            </w:r>
                            <w:r w:rsidR="00284B8C">
                              <w:rPr>
                                <w:sz w:val="16"/>
                                <w:szCs w:val="16"/>
                              </w:rPr>
                              <w:t>423</w:t>
                            </w:r>
                          </w:p>
                          <w:p w14:paraId="459967CD" w14:textId="77777777" w:rsidR="00A3791E" w:rsidRDefault="006F0C6F" w:rsidP="006B6F0F">
                            <w:pPr>
                              <w:spacing w:line="180" w:lineRule="exact"/>
                              <w:rPr>
                                <w:sz w:val="16"/>
                                <w:szCs w:val="16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de-AT"/>
                              </w:rPr>
                              <w:t>stadt</w:t>
                            </w:r>
                            <w:r w:rsidR="00284B8C">
                              <w:rPr>
                                <w:sz w:val="16"/>
                                <w:szCs w:val="16"/>
                                <w:lang w:val="de-AT"/>
                              </w:rPr>
                              <w:t>werke</w:t>
                            </w:r>
                            <w:proofErr w:type="spellEnd"/>
                            <w:r w:rsidR="0021768F" w:rsidRPr="0087536C">
                              <w:rPr>
                                <w:sz w:val="16"/>
                                <w:szCs w:val="16"/>
                                <w:lang w:val="de-AT"/>
                              </w:rPr>
                              <w:t>@</w:t>
                            </w:r>
                          </w:p>
                          <w:p w14:paraId="293008B4" w14:textId="77777777" w:rsidR="0021768F" w:rsidRPr="0087536C" w:rsidRDefault="0021768F" w:rsidP="006B6F0F">
                            <w:pPr>
                              <w:spacing w:line="180" w:lineRule="exact"/>
                              <w:rPr>
                                <w:sz w:val="16"/>
                                <w:szCs w:val="16"/>
                                <w:lang w:val="de-AT"/>
                              </w:rPr>
                            </w:pPr>
                            <w:r w:rsidRPr="0087536C">
                              <w:rPr>
                                <w:sz w:val="16"/>
                                <w:szCs w:val="16"/>
                                <w:lang w:val="de-AT"/>
                              </w:rPr>
                              <w:t>tulln.gv.at</w:t>
                            </w:r>
                          </w:p>
                          <w:p w14:paraId="32CAA414" w14:textId="77777777" w:rsidR="0021768F" w:rsidRPr="0087536C" w:rsidRDefault="0021768F" w:rsidP="006B6F0F">
                            <w:pPr>
                              <w:spacing w:line="180" w:lineRule="exact"/>
                              <w:rPr>
                                <w:sz w:val="16"/>
                                <w:szCs w:val="16"/>
                                <w:lang w:val="de-AT"/>
                              </w:rPr>
                            </w:pPr>
                            <w:r w:rsidRPr="0087536C">
                              <w:rPr>
                                <w:sz w:val="16"/>
                                <w:szCs w:val="16"/>
                                <w:lang w:val="de-AT"/>
                              </w:rPr>
                              <w:t>www.tulln.gv.at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37BAE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6.15pt;margin-top:0;width:92.15pt;height:90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" filled="f" stroked="f">
                <v:textbox inset="0,0,0,0">
                  <w:txbxContent>
                    <w:p w14:paraId="30B56300" w14:textId="77777777" w:rsidR="0021768F" w:rsidRDefault="0021768F" w:rsidP="006B6F0F">
                      <w:pPr>
                        <w:spacing w:line="180" w:lineRule="exact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Stadtgemeinde</w:t>
                      </w:r>
                    </w:p>
                    <w:p w14:paraId="39A3B6EB" w14:textId="77777777" w:rsidR="0021768F" w:rsidRDefault="0021768F" w:rsidP="000A561E">
                      <w:pPr>
                        <w:spacing w:after="60" w:line="180" w:lineRule="exact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Tulln an der Donau</w:t>
                      </w:r>
                    </w:p>
                    <w:p w14:paraId="58AD1D87" w14:textId="77777777" w:rsidR="0021768F" w:rsidRPr="00737C44" w:rsidRDefault="0021768F" w:rsidP="006B6F0F">
                      <w:pPr>
                        <w:spacing w:line="180" w:lineRule="exact"/>
                        <w:rPr>
                          <w:sz w:val="16"/>
                          <w:szCs w:val="16"/>
                        </w:rPr>
                      </w:pPr>
                      <w:r w:rsidRPr="00737C44">
                        <w:rPr>
                          <w:sz w:val="16"/>
                          <w:szCs w:val="16"/>
                        </w:rPr>
                        <w:t>3430 Tulln/Donau</w:t>
                      </w:r>
                    </w:p>
                    <w:p w14:paraId="04529AD0" w14:textId="77777777" w:rsidR="0021768F" w:rsidRPr="00737C44" w:rsidRDefault="0021768F" w:rsidP="006B6F0F">
                      <w:pPr>
                        <w:spacing w:line="180" w:lineRule="exact"/>
                        <w:rPr>
                          <w:sz w:val="16"/>
                          <w:szCs w:val="16"/>
                        </w:rPr>
                      </w:pPr>
                      <w:r w:rsidRPr="00737C44">
                        <w:rPr>
                          <w:sz w:val="16"/>
                          <w:szCs w:val="16"/>
                        </w:rPr>
                        <w:t>Minoritenplatz 1</w:t>
                      </w:r>
                    </w:p>
                    <w:p w14:paraId="7009DE13" w14:textId="77777777" w:rsidR="0021768F" w:rsidRPr="00737C44" w:rsidRDefault="0021768F" w:rsidP="006B6F0F">
                      <w:pPr>
                        <w:spacing w:line="180" w:lineRule="exact"/>
                        <w:rPr>
                          <w:sz w:val="16"/>
                          <w:szCs w:val="16"/>
                        </w:rPr>
                      </w:pPr>
                      <w:r w:rsidRPr="00737C44">
                        <w:rPr>
                          <w:sz w:val="16"/>
                          <w:szCs w:val="16"/>
                        </w:rPr>
                        <w:t>T 02272/690-</w:t>
                      </w:r>
                      <w:r w:rsidR="00284B8C">
                        <w:rPr>
                          <w:sz w:val="16"/>
                          <w:szCs w:val="16"/>
                        </w:rPr>
                        <w:t>423</w:t>
                      </w:r>
                    </w:p>
                    <w:p w14:paraId="459967CD" w14:textId="77777777" w:rsidR="00A3791E" w:rsidRDefault="006F0C6F" w:rsidP="006B6F0F">
                      <w:pPr>
                        <w:spacing w:line="180" w:lineRule="exact"/>
                        <w:rPr>
                          <w:sz w:val="16"/>
                          <w:szCs w:val="16"/>
                          <w:lang w:val="de-AT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de-AT"/>
                        </w:rPr>
                        <w:t>stadt</w:t>
                      </w:r>
                      <w:r w:rsidR="00284B8C">
                        <w:rPr>
                          <w:sz w:val="16"/>
                          <w:szCs w:val="16"/>
                          <w:lang w:val="de-AT"/>
                        </w:rPr>
                        <w:t>werke</w:t>
                      </w:r>
                      <w:proofErr w:type="spellEnd"/>
                      <w:r w:rsidR="0021768F" w:rsidRPr="0087536C">
                        <w:rPr>
                          <w:sz w:val="16"/>
                          <w:szCs w:val="16"/>
                          <w:lang w:val="de-AT"/>
                        </w:rPr>
                        <w:t>@</w:t>
                      </w:r>
                    </w:p>
                    <w:p w14:paraId="293008B4" w14:textId="77777777" w:rsidR="0021768F" w:rsidRPr="0087536C" w:rsidRDefault="0021768F" w:rsidP="006B6F0F">
                      <w:pPr>
                        <w:spacing w:line="180" w:lineRule="exact"/>
                        <w:rPr>
                          <w:sz w:val="16"/>
                          <w:szCs w:val="16"/>
                          <w:lang w:val="de-AT"/>
                        </w:rPr>
                      </w:pPr>
                      <w:r w:rsidRPr="0087536C">
                        <w:rPr>
                          <w:sz w:val="16"/>
                          <w:szCs w:val="16"/>
                          <w:lang w:val="de-AT"/>
                        </w:rPr>
                        <w:t>tulln.gv.at</w:t>
                      </w:r>
                    </w:p>
                    <w:p w14:paraId="32CAA414" w14:textId="77777777" w:rsidR="0021768F" w:rsidRPr="0087536C" w:rsidRDefault="0021768F" w:rsidP="006B6F0F">
                      <w:pPr>
                        <w:spacing w:line="180" w:lineRule="exact"/>
                        <w:rPr>
                          <w:sz w:val="16"/>
                          <w:szCs w:val="16"/>
                          <w:lang w:val="de-AT"/>
                        </w:rPr>
                      </w:pPr>
                      <w:r w:rsidRPr="0087536C">
                        <w:rPr>
                          <w:sz w:val="16"/>
                          <w:szCs w:val="16"/>
                          <w:lang w:val="de-AT"/>
                        </w:rPr>
                        <w:t>www.tulln.gv.at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91E44">
        <w:rPr>
          <w:rStyle w:val="BezeichnungFormula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Kontrollkästchen1"/>
      <w:r w:rsidR="00591E44">
        <w:rPr>
          <w:rStyle w:val="BezeichnungFormular"/>
        </w:rPr>
        <w:instrText xml:space="preserve"> FORMCHECKBOX </w:instrText>
      </w:r>
      <w:r w:rsidR="009549AD">
        <w:rPr>
          <w:rStyle w:val="BezeichnungFormular"/>
        </w:rPr>
      </w:r>
      <w:r w:rsidR="00591E44">
        <w:rPr>
          <w:rStyle w:val="BezeichnungFormular"/>
        </w:rPr>
        <w:fldChar w:fldCharType="end"/>
      </w:r>
      <w:bookmarkEnd w:id="0"/>
      <w:r>
        <w:rPr>
          <w:noProof/>
          <w:sz w:val="16"/>
          <w:szCs w:val="16"/>
          <w:lang w:val="de-AT" w:eastAsia="de-AT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47091A49" wp14:editId="5D260F26">
                <wp:simplePos x="0" y="0"/>
                <wp:positionH relativeFrom="column">
                  <wp:posOffset>0</wp:posOffset>
                </wp:positionH>
                <wp:positionV relativeFrom="paragraph">
                  <wp:posOffset>-1144905</wp:posOffset>
                </wp:positionV>
                <wp:extent cx="6272530" cy="896620"/>
                <wp:effectExtent l="2540" t="1905" r="1905" b="0"/>
                <wp:wrapNone/>
                <wp:docPr id="94307937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2530" cy="896620"/>
                          <a:chOff x="1474" y="408"/>
                          <a:chExt cx="9878" cy="1412"/>
                        </a:xfrm>
                      </wpg:grpSpPr>
                      <pic:pic xmlns:pic="http://schemas.openxmlformats.org/drawingml/2006/picture">
                        <pic:nvPicPr>
                          <pic:cNvPr id="201849372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40" y="408"/>
                            <a:ext cx="1412" cy="1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271949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4" y="898"/>
                            <a:ext cx="3812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EFC25A" id="Group 36" o:spid="_x0000_s1026" style="position:absolute;margin-left:0;margin-top:-90.15pt;width:493.9pt;height:70.6pt;z-index:251653632" coordorigin="1474,408" coordsize="9878,1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ESAAAAAFJnaHRsb25nAAAJOg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9940;top:408;width:1412;height:1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">
                  <v:imagedata r:id="rId9" o:title=""/>
                </v:shape>
                <v:shape id="Picture 3" o:spid="_x0000_s1028" type="#_x0000_t75" style="position:absolute;left:1474;top:898;width:3812;height: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">
                  <v:imagedata r:id="rId10" o:title=""/>
                </v:shape>
              </v:group>
            </w:pict>
          </mc:Fallback>
        </mc:AlternateContent>
      </w:r>
      <w:r w:rsidR="00591E44">
        <w:rPr>
          <w:rStyle w:val="BezeichnungFormular"/>
        </w:rPr>
        <w:t xml:space="preserve"> Anmeldung des Wasserbezuges</w:t>
      </w:r>
    </w:p>
    <w:p w14:paraId="1C14936B" w14:textId="77777777" w:rsidR="0053123F" w:rsidRPr="0075528A" w:rsidRDefault="0053123F" w:rsidP="0053123F">
      <w:pPr>
        <w:spacing w:line="280" w:lineRule="exact"/>
        <w:ind w:left="454"/>
        <w:rPr>
          <w:sz w:val="20"/>
          <w:szCs w:val="20"/>
        </w:rPr>
      </w:pPr>
      <w:r w:rsidRPr="0075528A">
        <w:rPr>
          <w:sz w:val="20"/>
          <w:szCs w:val="20"/>
        </w:rPr>
        <w:t>Gemäß § 7 Abs. 1 NÖ Wasserleitungsgesetz 1978, LGBl. 6951 in der derzeit geltenden Fassung ist der Eigentümer einer Liegenschaft, für die Anschlusszwang besteht, ve</w:t>
      </w:r>
      <w:r w:rsidRPr="0075528A">
        <w:rPr>
          <w:sz w:val="20"/>
          <w:szCs w:val="20"/>
        </w:rPr>
        <w:t>r</w:t>
      </w:r>
      <w:r w:rsidRPr="0075528A">
        <w:rPr>
          <w:sz w:val="20"/>
          <w:szCs w:val="20"/>
        </w:rPr>
        <w:t>pflichtet, den Wasserbezug unter Bekanntgabe der voraussichtlich benötigten Wasse</w:t>
      </w:r>
      <w:r w:rsidRPr="0075528A">
        <w:rPr>
          <w:sz w:val="20"/>
          <w:szCs w:val="20"/>
        </w:rPr>
        <w:t>r</w:t>
      </w:r>
      <w:r w:rsidRPr="0075528A">
        <w:rPr>
          <w:sz w:val="20"/>
          <w:szCs w:val="20"/>
        </w:rPr>
        <w:t>menge und des Verwendungszweckes bei der G</w:t>
      </w:r>
      <w:r w:rsidRPr="0075528A">
        <w:rPr>
          <w:sz w:val="20"/>
          <w:szCs w:val="20"/>
        </w:rPr>
        <w:t>e</w:t>
      </w:r>
      <w:r w:rsidRPr="0075528A">
        <w:rPr>
          <w:sz w:val="20"/>
          <w:szCs w:val="20"/>
        </w:rPr>
        <w:t>meinde anzumelden.</w:t>
      </w:r>
    </w:p>
    <w:p w14:paraId="5C6842F7" w14:textId="77777777" w:rsidR="0053123F" w:rsidRDefault="0053123F" w:rsidP="0053123F">
      <w:pPr>
        <w:spacing w:line="280" w:lineRule="exact"/>
      </w:pPr>
    </w:p>
    <w:p w14:paraId="26DDE86E" w14:textId="77777777" w:rsidR="00591E44" w:rsidRPr="005A129E" w:rsidRDefault="00591E44">
      <w:pPr>
        <w:rPr>
          <w:rStyle w:val="BezeichnungFormular"/>
        </w:rPr>
      </w:pPr>
      <w:r>
        <w:rPr>
          <w:rStyle w:val="BezeichnungFormula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2"/>
      <w:r>
        <w:rPr>
          <w:rStyle w:val="BezeichnungFormular"/>
        </w:rPr>
        <w:instrText xml:space="preserve"> FORMCHECKBOX </w:instrText>
      </w:r>
      <w:r w:rsidR="00395196" w:rsidRPr="007B3641">
        <w:rPr>
          <w:b/>
          <w:bCs/>
          <w:sz w:val="32"/>
        </w:rPr>
      </w:r>
      <w:r>
        <w:rPr>
          <w:rStyle w:val="BezeichnungFormular"/>
        </w:rPr>
        <w:fldChar w:fldCharType="end"/>
      </w:r>
      <w:bookmarkEnd w:id="1"/>
      <w:r>
        <w:rPr>
          <w:rStyle w:val="BezeichnungFormular"/>
        </w:rPr>
        <w:t xml:space="preserve"> Anmeldung des Kanalanschlusses</w:t>
      </w:r>
    </w:p>
    <w:p w14:paraId="2A2A909D" w14:textId="77777777" w:rsidR="00591E44" w:rsidRPr="0075528A" w:rsidRDefault="00591E44" w:rsidP="0053123F">
      <w:pPr>
        <w:spacing w:line="280" w:lineRule="exact"/>
        <w:ind w:left="454"/>
        <w:rPr>
          <w:sz w:val="20"/>
          <w:szCs w:val="20"/>
        </w:rPr>
      </w:pPr>
      <w:r w:rsidRPr="0075528A">
        <w:rPr>
          <w:sz w:val="20"/>
          <w:szCs w:val="20"/>
        </w:rPr>
        <w:t>Gemäß § 17 des NÖ Kanalgesetzes in der derzeit geltenden Fassung ist der Eigent</w:t>
      </w:r>
      <w:r w:rsidRPr="0075528A">
        <w:rPr>
          <w:sz w:val="20"/>
          <w:szCs w:val="20"/>
        </w:rPr>
        <w:t>ü</w:t>
      </w:r>
      <w:r w:rsidRPr="0075528A">
        <w:rPr>
          <w:sz w:val="20"/>
          <w:szCs w:val="20"/>
        </w:rPr>
        <w:t>mer einer Liegenschaft, für die Anschlusszwang besteht, verpflichtet, an den öffentl</w:t>
      </w:r>
      <w:r w:rsidRPr="0075528A">
        <w:rPr>
          <w:sz w:val="20"/>
          <w:szCs w:val="20"/>
        </w:rPr>
        <w:t>i</w:t>
      </w:r>
      <w:r w:rsidRPr="0075528A">
        <w:rPr>
          <w:sz w:val="20"/>
          <w:szCs w:val="20"/>
        </w:rPr>
        <w:t>chen Schmutzwasserkanal anzuschließen.</w:t>
      </w:r>
    </w:p>
    <w:p w14:paraId="3DFAA9E8" w14:textId="77777777" w:rsidR="00591E44" w:rsidRDefault="00591E44" w:rsidP="00591E44">
      <w:pPr>
        <w:spacing w:line="280" w:lineRule="exact"/>
      </w:pPr>
    </w:p>
    <w:p w14:paraId="5454FF13" w14:textId="77777777" w:rsidR="00591E44" w:rsidRPr="00C33576" w:rsidRDefault="00591E44" w:rsidP="00C33576">
      <w:pPr>
        <w:spacing w:line="320" w:lineRule="exact"/>
        <w:rPr>
          <w:b/>
          <w:sz w:val="26"/>
          <w:szCs w:val="26"/>
        </w:rPr>
      </w:pPr>
      <w:r w:rsidRPr="00C33576">
        <w:rPr>
          <w:b/>
          <w:sz w:val="26"/>
          <w:szCs w:val="26"/>
        </w:rPr>
        <w:t>Antragsteller</w:t>
      </w:r>
    </w:p>
    <w:p w14:paraId="5BCA54EA" w14:textId="77777777" w:rsidR="00591E44" w:rsidRPr="009549AD" w:rsidRDefault="00591E44" w:rsidP="00C33576">
      <w:pPr>
        <w:rPr>
          <w:sz w:val="16"/>
          <w:szCs w:val="16"/>
        </w:rPr>
      </w:pPr>
    </w:p>
    <w:p w14:paraId="7C288D1D" w14:textId="77777777" w:rsidR="00591E44" w:rsidRDefault="00591E44" w:rsidP="00C33576">
      <w:pPr>
        <w:tabs>
          <w:tab w:val="left" w:pos="1620"/>
          <w:tab w:val="left" w:pos="5040"/>
        </w:tabs>
        <w:spacing w:line="280" w:lineRule="exact"/>
      </w:pPr>
      <w:r>
        <w:t>Familienname</w:t>
      </w:r>
      <w:r w:rsidR="0087536C">
        <w:t>:</w:t>
      </w:r>
      <w:r>
        <w:tab/>
      </w:r>
      <w:r w:rsidR="0082117C" w:rsidRPr="0087536C">
        <w:rPr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9549AD">
        <w:rPr>
          <w:b/>
        </w:rPr>
        <w:t> </w:t>
      </w:r>
      <w:r w:rsidR="009549AD">
        <w:rPr>
          <w:b/>
        </w:rPr>
        <w:t> </w:t>
      </w:r>
      <w:r w:rsidR="009549AD">
        <w:rPr>
          <w:b/>
        </w:rPr>
        <w:t> </w:t>
      </w:r>
      <w:r w:rsidR="009549AD">
        <w:rPr>
          <w:b/>
        </w:rPr>
        <w:t> </w:t>
      </w:r>
      <w:r w:rsidR="009549AD">
        <w:rPr>
          <w:b/>
        </w:rPr>
        <w:t> </w:t>
      </w:r>
      <w:r w:rsidR="0082117C" w:rsidRPr="0087536C">
        <w:rPr>
          <w:b/>
        </w:rPr>
        <w:fldChar w:fldCharType="end"/>
      </w:r>
      <w:bookmarkEnd w:id="2"/>
      <w:r w:rsidR="0075528A">
        <w:tab/>
      </w:r>
      <w:r>
        <w:t>Vorname</w:t>
      </w:r>
      <w:r w:rsidR="0087536C">
        <w:t>:</w:t>
      </w:r>
      <w:r w:rsidR="00C33576">
        <w:t xml:space="preserve"> </w:t>
      </w:r>
      <w:r w:rsidR="0082117C" w:rsidRPr="0087536C">
        <w:rPr>
          <w:b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3"/>
    </w:p>
    <w:p w14:paraId="3ABA9842" w14:textId="77777777" w:rsidR="0075528A" w:rsidRDefault="00591E44" w:rsidP="00C33576">
      <w:pPr>
        <w:tabs>
          <w:tab w:val="left" w:pos="1620"/>
          <w:tab w:val="left" w:pos="5040"/>
        </w:tabs>
        <w:spacing w:line="280" w:lineRule="exact"/>
      </w:pPr>
      <w:r>
        <w:t>Straße, Nr.</w:t>
      </w:r>
      <w:r w:rsidR="0087536C">
        <w:t>:</w:t>
      </w:r>
      <w:r>
        <w:tab/>
      </w:r>
      <w:r w:rsidR="0082117C" w:rsidRPr="0087536C">
        <w:rPr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4"/>
    </w:p>
    <w:p w14:paraId="236FE63C" w14:textId="77777777" w:rsidR="00591E44" w:rsidRDefault="00591E44" w:rsidP="00C33576">
      <w:pPr>
        <w:tabs>
          <w:tab w:val="left" w:pos="1620"/>
          <w:tab w:val="left" w:pos="5040"/>
        </w:tabs>
        <w:spacing w:line="280" w:lineRule="exact"/>
      </w:pPr>
      <w:r>
        <w:t>PLZ, Ort</w:t>
      </w:r>
      <w:r w:rsidR="0087536C">
        <w:t>:</w:t>
      </w:r>
      <w:r>
        <w:tab/>
      </w:r>
      <w:r w:rsidR="0082117C" w:rsidRPr="0087536C"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5"/>
    </w:p>
    <w:p w14:paraId="16E03F80" w14:textId="77777777" w:rsidR="00591E44" w:rsidRDefault="00591E44" w:rsidP="00C33576">
      <w:pPr>
        <w:tabs>
          <w:tab w:val="left" w:pos="1620"/>
          <w:tab w:val="left" w:pos="5040"/>
        </w:tabs>
        <w:spacing w:line="280" w:lineRule="exact"/>
      </w:pPr>
      <w:r>
        <w:t>E-Mail</w:t>
      </w:r>
      <w:r w:rsidR="0087536C">
        <w:t>:</w:t>
      </w:r>
      <w:r>
        <w:tab/>
      </w:r>
      <w:r w:rsidR="0082117C" w:rsidRPr="0087536C">
        <w:rPr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6"/>
      <w:r w:rsidR="0075528A">
        <w:tab/>
      </w:r>
      <w:r>
        <w:t>Tel.Nr.</w:t>
      </w:r>
      <w:r w:rsidR="0087536C">
        <w:t>:</w:t>
      </w:r>
      <w:r w:rsidR="00C33576">
        <w:t xml:space="preserve"> </w:t>
      </w:r>
      <w:r w:rsidR="0082117C" w:rsidRPr="0087536C">
        <w:rPr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C33576">
        <w:rPr>
          <w:b/>
        </w:rPr>
        <w:t> </w:t>
      </w:r>
      <w:r w:rsidR="00C33576">
        <w:rPr>
          <w:b/>
        </w:rPr>
        <w:t> </w:t>
      </w:r>
      <w:r w:rsidR="00C33576">
        <w:rPr>
          <w:b/>
        </w:rPr>
        <w:t> </w:t>
      </w:r>
      <w:r w:rsidR="00C33576">
        <w:rPr>
          <w:b/>
        </w:rPr>
        <w:t> </w:t>
      </w:r>
      <w:r w:rsidR="00C33576">
        <w:rPr>
          <w:b/>
        </w:rPr>
        <w:t> </w:t>
      </w:r>
      <w:r w:rsidR="0082117C" w:rsidRPr="0087536C">
        <w:rPr>
          <w:b/>
        </w:rPr>
        <w:fldChar w:fldCharType="end"/>
      </w:r>
      <w:bookmarkEnd w:id="7"/>
    </w:p>
    <w:p w14:paraId="33F0D1B7" w14:textId="77777777" w:rsidR="00591E44" w:rsidRDefault="00591E44" w:rsidP="00C33576">
      <w:pPr>
        <w:tabs>
          <w:tab w:val="left" w:pos="2340"/>
          <w:tab w:val="left" w:pos="5040"/>
        </w:tabs>
        <w:spacing w:line="280" w:lineRule="exact"/>
      </w:pPr>
    </w:p>
    <w:p w14:paraId="38AA2682" w14:textId="77777777" w:rsidR="00591E44" w:rsidRPr="00C33576" w:rsidRDefault="00591E44" w:rsidP="00C33576">
      <w:pPr>
        <w:spacing w:line="320" w:lineRule="exact"/>
        <w:rPr>
          <w:b/>
          <w:sz w:val="26"/>
          <w:szCs w:val="26"/>
        </w:rPr>
      </w:pPr>
      <w:r w:rsidRPr="00C33576">
        <w:rPr>
          <w:b/>
          <w:sz w:val="26"/>
          <w:szCs w:val="26"/>
        </w:rPr>
        <w:t>Liegenschaft</w:t>
      </w:r>
    </w:p>
    <w:p w14:paraId="72941893" w14:textId="77777777" w:rsidR="00591E44" w:rsidRPr="009549AD" w:rsidRDefault="00591E44" w:rsidP="00C33576">
      <w:pPr>
        <w:tabs>
          <w:tab w:val="left" w:pos="2340"/>
          <w:tab w:val="left" w:pos="5040"/>
        </w:tabs>
        <w:rPr>
          <w:sz w:val="16"/>
          <w:szCs w:val="16"/>
        </w:rPr>
      </w:pPr>
    </w:p>
    <w:p w14:paraId="367FA6F4" w14:textId="77777777" w:rsidR="00591E44" w:rsidRDefault="00591E44" w:rsidP="00C33576">
      <w:pPr>
        <w:tabs>
          <w:tab w:val="left" w:pos="2880"/>
          <w:tab w:val="left" w:pos="5040"/>
        </w:tabs>
        <w:spacing w:line="280" w:lineRule="exact"/>
      </w:pPr>
      <w:r>
        <w:t>Parzelle Nr.</w:t>
      </w:r>
      <w:r w:rsidR="0087536C">
        <w:t>:</w:t>
      </w:r>
      <w:r w:rsidR="0075528A">
        <w:t xml:space="preserve"> </w:t>
      </w:r>
      <w:r w:rsidR="0082117C" w:rsidRPr="0087536C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8"/>
      <w:r w:rsidR="0075528A">
        <w:tab/>
        <w:t>EZ</w:t>
      </w:r>
      <w:r w:rsidR="0087536C">
        <w:t>:</w:t>
      </w:r>
      <w:r w:rsidR="0075528A">
        <w:t xml:space="preserve"> </w:t>
      </w:r>
      <w:r w:rsidR="0082117C" w:rsidRPr="0087536C">
        <w:rPr>
          <w:b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9"/>
      <w:r w:rsidR="0075528A">
        <w:tab/>
      </w:r>
      <w:r>
        <w:t>K</w:t>
      </w:r>
      <w:r w:rsidR="0075528A">
        <w:t>G</w:t>
      </w:r>
      <w:r w:rsidR="0087536C">
        <w:t>:</w:t>
      </w:r>
      <w:r w:rsidR="0075528A">
        <w:t xml:space="preserve"> </w:t>
      </w:r>
      <w:r w:rsidR="00E640B1">
        <w:rPr>
          <w:b/>
        </w:rPr>
        <w:fldChar w:fldCharType="begin">
          <w:ffData>
            <w:name w:val="Dropdown1"/>
            <w:enabled/>
            <w:calcOnExit w:val="0"/>
            <w:ddList>
              <w:listEntry w:val="KG auswählen"/>
              <w:listEntry w:val="Frauenhofen"/>
              <w:listEntry w:val="Klein Staasdorf"/>
              <w:listEntry w:val="Langenlebarn-Oberaigen"/>
              <w:listEntry w:val="Langenlebarn-Unteraigen"/>
              <w:listEntry w:val="Mollersdorf"/>
              <w:listEntry w:val="Neuaigen"/>
              <w:listEntry w:val="Nitzing"/>
              <w:listEntry w:val="Staasdorf"/>
              <w:listEntry w:val="Trübensee"/>
              <w:listEntry w:val="Tulln an der Donau"/>
            </w:ddList>
          </w:ffData>
        </w:fldChar>
      </w:r>
      <w:bookmarkStart w:id="10" w:name="Dropdown1"/>
      <w:r w:rsidR="00E640B1">
        <w:rPr>
          <w:b/>
        </w:rPr>
        <w:instrText xml:space="preserve"> FORMDROPDOWN </w:instrText>
      </w:r>
      <w:r w:rsidR="00216DC7" w:rsidRPr="00E640B1">
        <w:rPr>
          <w:b/>
        </w:rPr>
      </w:r>
      <w:r w:rsidR="00E640B1">
        <w:rPr>
          <w:b/>
        </w:rPr>
        <w:fldChar w:fldCharType="end"/>
      </w:r>
      <w:bookmarkEnd w:id="10"/>
    </w:p>
    <w:p w14:paraId="5A34B9AD" w14:textId="77777777" w:rsidR="00591E44" w:rsidRDefault="00591E44" w:rsidP="00591E44">
      <w:pPr>
        <w:tabs>
          <w:tab w:val="left" w:pos="2340"/>
        </w:tabs>
        <w:spacing w:line="280" w:lineRule="exact"/>
      </w:pPr>
      <w:r>
        <w:t>Straße, Nr.</w:t>
      </w:r>
      <w:r w:rsidR="0087536C">
        <w:t xml:space="preserve">: </w:t>
      </w:r>
      <w:r w:rsidR="0082117C" w:rsidRPr="0087536C">
        <w:rPr>
          <w:b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82117C"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="0082117C"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82117C" w:rsidRPr="0087536C">
        <w:rPr>
          <w:b/>
        </w:rPr>
        <w:fldChar w:fldCharType="end"/>
      </w:r>
      <w:bookmarkEnd w:id="11"/>
    </w:p>
    <w:p w14:paraId="33C4164A" w14:textId="77777777" w:rsidR="00591E44" w:rsidRDefault="00591E44" w:rsidP="00591E44">
      <w:pPr>
        <w:tabs>
          <w:tab w:val="left" w:pos="2340"/>
        </w:tabs>
        <w:spacing w:line="280" w:lineRule="exact"/>
      </w:pPr>
      <w:r>
        <w:t>Art des Gebäudes</w:t>
      </w:r>
      <w:r w:rsidR="0087536C">
        <w:t xml:space="preserve">: </w:t>
      </w:r>
      <w:r w:rsidR="0053123F" w:rsidRPr="0087536C">
        <w:rPr>
          <w:b/>
        </w:rPr>
        <w:fldChar w:fldCharType="begin">
          <w:ffData>
            <w:name w:val="Dropdown2"/>
            <w:enabled/>
            <w:calcOnExit w:val="0"/>
            <w:ddList>
              <w:listEntry w:val="Gebäudeart auswählen"/>
              <w:listEntry w:val="Wohngebäude"/>
              <w:listEntry w:val="Geschäftsgebäude"/>
              <w:listEntry w:val="Wohn- und Geschäftsgebäude"/>
              <w:listEntry w:val="Nebengebäude"/>
            </w:ddList>
          </w:ffData>
        </w:fldChar>
      </w:r>
      <w:bookmarkStart w:id="12" w:name="Dropdown2"/>
      <w:r w:rsidR="0053123F" w:rsidRPr="0087536C">
        <w:rPr>
          <w:b/>
        </w:rPr>
        <w:instrText xml:space="preserve"> FORMDROPDOWN </w:instrText>
      </w:r>
      <w:r w:rsidR="00395196" w:rsidRPr="0087536C">
        <w:rPr>
          <w:b/>
        </w:rPr>
      </w:r>
      <w:r w:rsidR="0053123F" w:rsidRPr="0087536C">
        <w:rPr>
          <w:b/>
        </w:rPr>
        <w:fldChar w:fldCharType="end"/>
      </w:r>
      <w:bookmarkEnd w:id="12"/>
    </w:p>
    <w:p w14:paraId="0497D2B4" w14:textId="77777777" w:rsidR="00591E44" w:rsidRPr="0087536C" w:rsidRDefault="00591E44" w:rsidP="00591E44">
      <w:pPr>
        <w:tabs>
          <w:tab w:val="left" w:pos="2340"/>
        </w:tabs>
        <w:spacing w:line="280" w:lineRule="exact"/>
        <w:rPr>
          <w:b/>
        </w:rPr>
      </w:pPr>
      <w:r>
        <w:t>Verwendungszweck</w:t>
      </w:r>
      <w:r w:rsidR="0087536C" w:rsidRPr="0087536C">
        <w:t xml:space="preserve">: </w:t>
      </w:r>
      <w:r w:rsidR="0053123F" w:rsidRPr="0087536C">
        <w:rPr>
          <w:b/>
        </w:rPr>
        <w:fldChar w:fldCharType="begin">
          <w:ffData>
            <w:name w:val="Dropdown3"/>
            <w:enabled/>
            <w:calcOnExit w:val="0"/>
            <w:ddList>
              <w:listEntry w:val="Verwendungszweck auswählen"/>
              <w:listEntry w:val="gewerblich"/>
              <w:listEntry w:val="privat"/>
            </w:ddList>
          </w:ffData>
        </w:fldChar>
      </w:r>
      <w:bookmarkStart w:id="13" w:name="Dropdown3"/>
      <w:r w:rsidR="0053123F" w:rsidRPr="0087536C">
        <w:rPr>
          <w:b/>
        </w:rPr>
        <w:instrText xml:space="preserve"> FORMDROPDOWN </w:instrText>
      </w:r>
      <w:r w:rsidR="00395196" w:rsidRPr="0087536C">
        <w:rPr>
          <w:b/>
        </w:rPr>
      </w:r>
      <w:r w:rsidR="0053123F" w:rsidRPr="0087536C">
        <w:rPr>
          <w:b/>
        </w:rPr>
        <w:fldChar w:fldCharType="end"/>
      </w:r>
      <w:bookmarkEnd w:id="13"/>
    </w:p>
    <w:p w14:paraId="4F7AF13F" w14:textId="77777777" w:rsidR="00591E44" w:rsidRDefault="00591E44" w:rsidP="00591E44">
      <w:pPr>
        <w:spacing w:line="280" w:lineRule="exact"/>
      </w:pPr>
    </w:p>
    <w:p w14:paraId="3A85DE05" w14:textId="77777777" w:rsidR="00591E44" w:rsidRPr="00C33576" w:rsidRDefault="0082117C" w:rsidP="00C33576">
      <w:pPr>
        <w:spacing w:line="320" w:lineRule="exact"/>
        <w:rPr>
          <w:b/>
          <w:sz w:val="26"/>
          <w:szCs w:val="26"/>
        </w:rPr>
      </w:pPr>
      <w:r w:rsidRPr="00C33576">
        <w:rPr>
          <w:b/>
          <w:sz w:val="26"/>
          <w:szCs w:val="26"/>
        </w:rPr>
        <w:t>Deckung des Wasserbedarfes für Wohngebäude</w:t>
      </w:r>
    </w:p>
    <w:p w14:paraId="3CA34161" w14:textId="77777777" w:rsidR="0082117C" w:rsidRPr="009549AD" w:rsidRDefault="0082117C" w:rsidP="00C33576">
      <w:pPr>
        <w:rPr>
          <w:sz w:val="16"/>
          <w:szCs w:val="16"/>
        </w:rPr>
      </w:pPr>
    </w:p>
    <w:p w14:paraId="5E0FFEBA" w14:textId="77777777" w:rsidR="0082117C" w:rsidRDefault="0082117C" w:rsidP="0075528A">
      <w:pPr>
        <w:tabs>
          <w:tab w:val="left" w:pos="4680"/>
        </w:tabs>
        <w:spacing w:line="280" w:lineRule="exact"/>
      </w:pPr>
      <w:r>
        <w:t xml:space="preserve">Anzahl Wohngebäude: </w:t>
      </w:r>
      <w:r w:rsidRPr="0087536C">
        <w:rPr>
          <w:b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Pr="0087536C">
        <w:rPr>
          <w:b/>
        </w:rPr>
        <w:fldChar w:fldCharType="end"/>
      </w:r>
      <w:bookmarkEnd w:id="14"/>
      <w:r>
        <w:tab/>
        <w:t xml:space="preserve">Anzahl Wohnungen: </w:t>
      </w:r>
      <w:r w:rsidRPr="0087536C">
        <w:rPr>
          <w:b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Pr="0087536C">
        <w:rPr>
          <w:b/>
        </w:rPr>
        <w:fldChar w:fldCharType="end"/>
      </w:r>
      <w:bookmarkEnd w:id="15"/>
    </w:p>
    <w:p w14:paraId="26AC1344" w14:textId="77777777" w:rsidR="0082117C" w:rsidRDefault="0082117C" w:rsidP="00591E44">
      <w:pPr>
        <w:spacing w:line="280" w:lineRule="exact"/>
      </w:pPr>
      <w:r>
        <w:t xml:space="preserve">Durchschnittliche Anzahl der Hausbewohner: </w:t>
      </w:r>
      <w:r w:rsidRPr="0087536C">
        <w:rPr>
          <w:b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Pr="0087536C">
        <w:rPr>
          <w:b/>
        </w:rPr>
        <w:fldChar w:fldCharType="end"/>
      </w:r>
      <w:bookmarkEnd w:id="16"/>
    </w:p>
    <w:p w14:paraId="326BEE8C" w14:textId="77777777" w:rsidR="0082117C" w:rsidRDefault="0082117C" w:rsidP="0075528A">
      <w:pPr>
        <w:tabs>
          <w:tab w:val="left" w:pos="4680"/>
        </w:tabs>
        <w:spacing w:line="280" w:lineRule="exact"/>
      </w:pPr>
      <w:r>
        <w:t xml:space="preserve">Abstellplätze in Garagen: </w:t>
      </w:r>
      <w:r w:rsidRPr="0087536C">
        <w:rPr>
          <w:b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Pr="0087536C">
        <w:rPr>
          <w:b/>
        </w:rPr>
        <w:fldChar w:fldCharType="end"/>
      </w:r>
      <w:bookmarkEnd w:id="17"/>
      <w:r w:rsidR="0075528A">
        <w:tab/>
      </w:r>
      <w:r>
        <w:t xml:space="preserve">Hausgarten: </w:t>
      </w:r>
      <w:r w:rsidRPr="0087536C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8" w:name="Text19"/>
      <w:r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Pr="0087536C">
        <w:rPr>
          <w:b/>
        </w:rPr>
        <w:fldChar w:fldCharType="end"/>
      </w:r>
      <w:bookmarkEnd w:id="18"/>
      <w:r>
        <w:t xml:space="preserve"> m²</w:t>
      </w:r>
    </w:p>
    <w:p w14:paraId="71AB3857" w14:textId="77777777" w:rsidR="0082117C" w:rsidRDefault="0082117C" w:rsidP="00591E44">
      <w:pPr>
        <w:spacing w:line="280" w:lineRule="exact"/>
      </w:pPr>
      <w:r>
        <w:t xml:space="preserve">Voraussichtlich benötigte Wassermenge je Tag: </w:t>
      </w:r>
      <w:r w:rsidRPr="0087536C">
        <w:rPr>
          <w:b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87536C">
        <w:rPr>
          <w:b/>
        </w:rPr>
        <w:instrText xml:space="preserve"> FORMTEXT </w:instrText>
      </w:r>
      <w:r w:rsidR="009D02F1" w:rsidRPr="0087536C">
        <w:rPr>
          <w:b/>
        </w:rPr>
      </w:r>
      <w:r w:rsidRPr="0087536C">
        <w:rPr>
          <w:b/>
        </w:rPr>
        <w:fldChar w:fldCharType="separate"/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="00D76E91" w:rsidRPr="0087536C">
        <w:rPr>
          <w:b/>
          <w:noProof/>
        </w:rPr>
        <w:t> </w:t>
      </w:r>
      <w:r w:rsidRPr="0087536C">
        <w:rPr>
          <w:b/>
        </w:rPr>
        <w:fldChar w:fldCharType="end"/>
      </w:r>
      <w:bookmarkEnd w:id="19"/>
      <w:r>
        <w:t xml:space="preserve"> m³</w:t>
      </w:r>
    </w:p>
    <w:p w14:paraId="509D4662" w14:textId="77777777" w:rsidR="0082117C" w:rsidRDefault="0082117C" w:rsidP="00591E44">
      <w:pPr>
        <w:spacing w:line="280" w:lineRule="exact"/>
      </w:pPr>
    </w:p>
    <w:p w14:paraId="3CA20348" w14:textId="77777777" w:rsidR="0082117C" w:rsidRPr="00C33576" w:rsidRDefault="0082117C" w:rsidP="00C33576">
      <w:pPr>
        <w:spacing w:line="320" w:lineRule="exact"/>
        <w:rPr>
          <w:b/>
          <w:sz w:val="26"/>
          <w:szCs w:val="26"/>
        </w:rPr>
      </w:pPr>
      <w:r w:rsidRPr="00C33576">
        <w:rPr>
          <w:b/>
          <w:sz w:val="26"/>
          <w:szCs w:val="26"/>
        </w:rPr>
        <w:t>Anmerkungen</w:t>
      </w:r>
    </w:p>
    <w:p w14:paraId="2E64A74A" w14:textId="77777777" w:rsidR="0082117C" w:rsidRPr="009549AD" w:rsidRDefault="0082117C" w:rsidP="00C33576">
      <w:pPr>
        <w:rPr>
          <w:sz w:val="16"/>
          <w:szCs w:val="16"/>
        </w:rPr>
      </w:pPr>
    </w:p>
    <w:p w14:paraId="66729C52" w14:textId="77777777" w:rsidR="0082117C" w:rsidRDefault="0082117C" w:rsidP="00591E44">
      <w:pPr>
        <w:spacing w:line="280" w:lineRule="exact"/>
      </w:pPr>
      <w: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3"/>
      <w:r>
        <w:instrText xml:space="preserve"> FORMCHECKBOX </w:instrText>
      </w:r>
      <w:r>
        <w:fldChar w:fldCharType="end"/>
      </w:r>
      <w:bookmarkEnd w:id="20"/>
      <w:r>
        <w:t xml:space="preserve"> Gewünschter Durchführungstermin:</w:t>
      </w:r>
      <w:r w:rsidR="0075528A">
        <w:t xml:space="preserve"> </w:t>
      </w:r>
      <w:r w:rsidR="0087536C" w:rsidRPr="0087536C">
        <w:rPr>
          <w:b/>
        </w:rPr>
        <w:fldChar w:fldCharType="begin">
          <w:ffData>
            <w:name w:val="Text21"/>
            <w:enabled/>
            <w:calcOnExit w:val="0"/>
            <w:textInput>
              <w:default w:val="Datum/Uhrzeit"/>
            </w:textInput>
          </w:ffData>
        </w:fldChar>
      </w:r>
      <w:bookmarkStart w:id="21" w:name="Text21"/>
      <w:r w:rsidR="0087536C" w:rsidRPr="0087536C">
        <w:rPr>
          <w:b/>
        </w:rPr>
        <w:instrText xml:space="preserve"> FORMTEXT </w:instrText>
      </w:r>
      <w:r w:rsidR="00CB428D" w:rsidRPr="0087536C">
        <w:rPr>
          <w:b/>
        </w:rPr>
      </w:r>
      <w:r w:rsidR="0087536C" w:rsidRPr="0087536C">
        <w:rPr>
          <w:b/>
        </w:rPr>
        <w:fldChar w:fldCharType="separate"/>
      </w:r>
      <w:r w:rsidR="0087536C" w:rsidRPr="0087536C">
        <w:rPr>
          <w:b/>
          <w:noProof/>
        </w:rPr>
        <w:t>Datum/Uhrzeit</w:t>
      </w:r>
      <w:r w:rsidR="0087536C" w:rsidRPr="0087536C">
        <w:rPr>
          <w:b/>
        </w:rPr>
        <w:fldChar w:fldCharType="end"/>
      </w:r>
      <w:bookmarkEnd w:id="21"/>
    </w:p>
    <w:p w14:paraId="55E3D8D8" w14:textId="77777777" w:rsidR="0082117C" w:rsidRDefault="0082117C" w:rsidP="00591E44">
      <w:pPr>
        <w:spacing w:line="280" w:lineRule="exact"/>
      </w:pPr>
      <w: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4"/>
      <w:r>
        <w:instrText xml:space="preserve"> FORMCHECKBOX </w:instrText>
      </w:r>
      <w:r>
        <w:fldChar w:fldCharType="end"/>
      </w:r>
      <w:bookmarkEnd w:id="22"/>
      <w:r>
        <w:t xml:space="preserve"> Gewünschter Besprechungstermin vor Ort:</w:t>
      </w:r>
      <w:r w:rsidR="0075528A">
        <w:t xml:space="preserve"> </w:t>
      </w:r>
      <w:r w:rsidR="0087536C" w:rsidRPr="0087536C">
        <w:rPr>
          <w:b/>
        </w:rPr>
        <w:fldChar w:fldCharType="begin">
          <w:ffData>
            <w:name w:val="Text22"/>
            <w:enabled/>
            <w:calcOnExit w:val="0"/>
            <w:textInput>
              <w:default w:val="Datum/Uhrzeit"/>
            </w:textInput>
          </w:ffData>
        </w:fldChar>
      </w:r>
      <w:bookmarkStart w:id="23" w:name="Text22"/>
      <w:r w:rsidR="0087536C" w:rsidRPr="0087536C">
        <w:rPr>
          <w:b/>
        </w:rPr>
        <w:instrText xml:space="preserve"> FORMTEXT </w:instrText>
      </w:r>
      <w:r w:rsidR="00CB428D" w:rsidRPr="0087536C">
        <w:rPr>
          <w:b/>
        </w:rPr>
      </w:r>
      <w:r w:rsidR="0087536C" w:rsidRPr="0087536C">
        <w:rPr>
          <w:b/>
        </w:rPr>
        <w:fldChar w:fldCharType="separate"/>
      </w:r>
      <w:r w:rsidR="0087536C" w:rsidRPr="0087536C">
        <w:rPr>
          <w:b/>
          <w:noProof/>
        </w:rPr>
        <w:t>Datum/Uhrzeit</w:t>
      </w:r>
      <w:r w:rsidR="0087536C" w:rsidRPr="0087536C">
        <w:rPr>
          <w:b/>
        </w:rPr>
        <w:fldChar w:fldCharType="end"/>
      </w:r>
      <w:bookmarkEnd w:id="23"/>
    </w:p>
    <w:p w14:paraId="2102B541" w14:textId="77777777" w:rsidR="0082117C" w:rsidRDefault="0082117C" w:rsidP="0075528A">
      <w:pPr>
        <w:spacing w:line="280" w:lineRule="exact"/>
        <w:ind w:left="340" w:hanging="340"/>
      </w:pP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5"/>
      <w:r>
        <w:instrText xml:space="preserve"> FORMCHECKBOX </w:instrText>
      </w:r>
      <w:r>
        <w:fldChar w:fldCharType="end"/>
      </w:r>
      <w:bookmarkEnd w:id="24"/>
      <w:r>
        <w:t xml:space="preserve"> Gewünschter Besprechungstermin im Büro Wasserwirtschaft </w:t>
      </w:r>
      <w:r w:rsidR="0075528A">
        <w:br/>
      </w:r>
      <w:r>
        <w:t>(3430 Tulln, Minor</w:t>
      </w:r>
      <w:r>
        <w:t>i</w:t>
      </w:r>
      <w:r>
        <w:t xml:space="preserve">tenplatz 1, 1. Stock, Zimmer 1.07): </w:t>
      </w:r>
      <w:r w:rsidR="0087536C" w:rsidRPr="0087536C">
        <w:rPr>
          <w:b/>
        </w:rPr>
        <w:fldChar w:fldCharType="begin">
          <w:ffData>
            <w:name w:val="Text23"/>
            <w:enabled/>
            <w:calcOnExit w:val="0"/>
            <w:textInput>
              <w:default w:val="Datum/Uhrzeit"/>
            </w:textInput>
          </w:ffData>
        </w:fldChar>
      </w:r>
      <w:bookmarkStart w:id="25" w:name="Text23"/>
      <w:r w:rsidR="0087536C" w:rsidRPr="0087536C">
        <w:rPr>
          <w:b/>
        </w:rPr>
        <w:instrText xml:space="preserve"> FORMTEXT </w:instrText>
      </w:r>
      <w:r w:rsidR="00CB428D" w:rsidRPr="0087536C">
        <w:rPr>
          <w:b/>
        </w:rPr>
      </w:r>
      <w:r w:rsidR="0087536C" w:rsidRPr="0087536C">
        <w:rPr>
          <w:b/>
        </w:rPr>
        <w:fldChar w:fldCharType="separate"/>
      </w:r>
      <w:r w:rsidR="0087536C" w:rsidRPr="0087536C">
        <w:rPr>
          <w:b/>
          <w:noProof/>
        </w:rPr>
        <w:t>Datum/Uhrzeit</w:t>
      </w:r>
      <w:r w:rsidR="0087536C" w:rsidRPr="0087536C">
        <w:rPr>
          <w:b/>
        </w:rPr>
        <w:fldChar w:fldCharType="end"/>
      </w:r>
      <w:bookmarkEnd w:id="25"/>
    </w:p>
    <w:p w14:paraId="7FF04FD5" w14:textId="77777777" w:rsidR="0082117C" w:rsidRDefault="0082117C" w:rsidP="00591E44">
      <w:pPr>
        <w:spacing w:line="280" w:lineRule="exact"/>
      </w:pPr>
      <w: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6" w:name="Kontrollkästchen6"/>
      <w:r>
        <w:instrText xml:space="preserve"> FORMCHECKBOX </w:instrText>
      </w:r>
      <w:r>
        <w:fldChar w:fldCharType="end"/>
      </w:r>
      <w:bookmarkEnd w:id="26"/>
      <w:r>
        <w:t xml:space="preserve"> </w:t>
      </w:r>
      <w:r w:rsidR="0053123F">
        <w:t>Ich bitte um Zusendung der</w:t>
      </w:r>
      <w:r>
        <w:t xml:space="preserve"> Einbautenpläne</w:t>
      </w:r>
    </w:p>
    <w:p w14:paraId="41339AAF" w14:textId="77777777" w:rsidR="0082117C" w:rsidRDefault="0082117C" w:rsidP="00591E44">
      <w:pPr>
        <w:spacing w:line="280" w:lineRule="exact"/>
      </w:pPr>
    </w:p>
    <w:p w14:paraId="73C21299" w14:textId="77777777" w:rsidR="009549AD" w:rsidRDefault="009549AD" w:rsidP="00591E44">
      <w:pPr>
        <w:spacing w:line="280" w:lineRule="exact"/>
      </w:pPr>
    </w:p>
    <w:p w14:paraId="77506E6A" w14:textId="77777777" w:rsidR="009549AD" w:rsidRDefault="009549AD" w:rsidP="00591E44">
      <w:pPr>
        <w:spacing w:line="280" w:lineRule="exact"/>
      </w:pPr>
    </w:p>
    <w:p w14:paraId="63A8DC01" w14:textId="77777777" w:rsidR="009549AD" w:rsidRDefault="009549AD" w:rsidP="009549AD">
      <w:pPr>
        <w:tabs>
          <w:tab w:val="center" w:pos="1440"/>
          <w:tab w:val="center" w:pos="6120"/>
        </w:tabs>
        <w:spacing w:line="280" w:lineRule="exact"/>
      </w:pPr>
      <w:r>
        <w:tab/>
        <w:t>…………………….</w:t>
      </w:r>
      <w:r>
        <w:tab/>
        <w:t>…………………………………</w:t>
      </w:r>
    </w:p>
    <w:p w14:paraId="600D0A2C" w14:textId="77777777" w:rsidR="009549AD" w:rsidRPr="00D76E91" w:rsidRDefault="009549AD" w:rsidP="009549AD">
      <w:pPr>
        <w:tabs>
          <w:tab w:val="center" w:pos="1440"/>
          <w:tab w:val="center" w:pos="6120"/>
        </w:tabs>
        <w:spacing w:line="280" w:lineRule="exact"/>
        <w:rPr>
          <w:sz w:val="18"/>
          <w:szCs w:val="18"/>
        </w:rPr>
      </w:pPr>
      <w:r w:rsidRPr="00D76E91">
        <w:rPr>
          <w:sz w:val="18"/>
          <w:szCs w:val="18"/>
        </w:rPr>
        <w:tab/>
        <w:t>Datum</w:t>
      </w:r>
      <w:r w:rsidRPr="00D76E91">
        <w:rPr>
          <w:sz w:val="18"/>
          <w:szCs w:val="18"/>
        </w:rPr>
        <w:tab/>
        <w:t>Unterschrift</w:t>
      </w:r>
      <w:r>
        <w:rPr>
          <w:sz w:val="18"/>
          <w:szCs w:val="18"/>
        </w:rPr>
        <w:t xml:space="preserve"> Antragsteller</w:t>
      </w:r>
    </w:p>
    <w:p w14:paraId="6F4C24D4" w14:textId="77777777" w:rsidR="009549AD" w:rsidRDefault="009549AD" w:rsidP="00F561A2">
      <w:pPr>
        <w:tabs>
          <w:tab w:val="center" w:pos="1440"/>
          <w:tab w:val="center" w:pos="6120"/>
        </w:tabs>
        <w:spacing w:line="280" w:lineRule="exact"/>
      </w:pPr>
    </w:p>
    <w:p w14:paraId="572DD9F7" w14:textId="77777777" w:rsidR="009549AD" w:rsidRDefault="009549AD" w:rsidP="00F561A2">
      <w:pPr>
        <w:tabs>
          <w:tab w:val="center" w:pos="1440"/>
          <w:tab w:val="center" w:pos="6120"/>
        </w:tabs>
        <w:spacing w:line="280" w:lineRule="exact"/>
      </w:pPr>
    </w:p>
    <w:p w14:paraId="150FC9CD" w14:textId="77777777" w:rsidR="00F561A2" w:rsidRDefault="00F561A2" w:rsidP="00F561A2">
      <w:pPr>
        <w:tabs>
          <w:tab w:val="center" w:pos="1440"/>
          <w:tab w:val="center" w:pos="6120"/>
        </w:tabs>
        <w:spacing w:line="280" w:lineRule="exact"/>
      </w:pPr>
      <w:r>
        <w:tab/>
        <w:t>…………………….</w:t>
      </w:r>
      <w:r>
        <w:tab/>
        <w:t>…………………………………</w:t>
      </w:r>
    </w:p>
    <w:p w14:paraId="19BD749F" w14:textId="77777777" w:rsidR="00F561A2" w:rsidRPr="00D76E91" w:rsidRDefault="00F561A2" w:rsidP="00F561A2">
      <w:pPr>
        <w:tabs>
          <w:tab w:val="center" w:pos="1440"/>
          <w:tab w:val="center" w:pos="6120"/>
        </w:tabs>
        <w:spacing w:line="280" w:lineRule="exact"/>
        <w:rPr>
          <w:sz w:val="18"/>
          <w:szCs w:val="18"/>
        </w:rPr>
      </w:pPr>
      <w:r w:rsidRPr="00D76E91">
        <w:rPr>
          <w:sz w:val="18"/>
          <w:szCs w:val="18"/>
        </w:rPr>
        <w:tab/>
        <w:t>Datum</w:t>
      </w:r>
      <w:r w:rsidRPr="00D76E91">
        <w:rPr>
          <w:sz w:val="18"/>
          <w:szCs w:val="18"/>
        </w:rPr>
        <w:tab/>
        <w:t>Unterschrift</w:t>
      </w:r>
      <w:r w:rsidR="009549AD">
        <w:rPr>
          <w:sz w:val="18"/>
          <w:szCs w:val="18"/>
        </w:rPr>
        <w:t xml:space="preserve"> Grundstückseigentümer</w:t>
      </w:r>
    </w:p>
    <w:p w14:paraId="142FC59D" w14:textId="77777777" w:rsidR="00D76E91" w:rsidRDefault="00D76E91" w:rsidP="00F561A2">
      <w:pPr>
        <w:tabs>
          <w:tab w:val="center" w:pos="1440"/>
          <w:tab w:val="center" w:pos="6120"/>
        </w:tabs>
        <w:spacing w:line="280" w:lineRule="exact"/>
        <w:sectPr w:rsidR="00D76E91" w:rsidSect="00D76E9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211" w:right="2155" w:bottom="1134" w:left="1474" w:header="709" w:footer="590" w:gutter="0"/>
          <w:cols w:space="708"/>
          <w:docGrid w:linePitch="360"/>
        </w:sectPr>
      </w:pPr>
    </w:p>
    <w:p w14:paraId="07BCE750" w14:textId="77777777" w:rsidR="00F561A2" w:rsidRDefault="00F561A2" w:rsidP="001B22E4">
      <w:pPr>
        <w:tabs>
          <w:tab w:val="left" w:pos="3780"/>
        </w:tabs>
        <w:spacing w:line="360" w:lineRule="auto"/>
      </w:pPr>
      <w:r>
        <w:lastRenderedPageBreak/>
        <w:t>Bestellschein-Nr.</w:t>
      </w:r>
      <w:r w:rsidR="0087536C">
        <w:t>:</w:t>
      </w:r>
      <w:r>
        <w:t xml:space="preserve"> …………………</w:t>
      </w:r>
      <w:r>
        <w:tab/>
        <w:t>Bestellschein-Datum</w:t>
      </w:r>
      <w:r w:rsidR="0087536C">
        <w:t>:</w:t>
      </w:r>
      <w:r>
        <w:t xml:space="preserve"> …………………</w:t>
      </w:r>
    </w:p>
    <w:p w14:paraId="7502A247" w14:textId="77777777" w:rsidR="00F561A2" w:rsidRDefault="00F561A2" w:rsidP="00F561A2">
      <w:pPr>
        <w:tabs>
          <w:tab w:val="center" w:pos="1440"/>
          <w:tab w:val="left" w:pos="3780"/>
        </w:tabs>
        <w:spacing w:line="280" w:lineRule="exact"/>
      </w:pPr>
      <w:r>
        <w:t>Baufirma: ………………………………………………………</w:t>
      </w:r>
      <w:r w:rsidR="001B22E4">
        <w:t>……………………</w:t>
      </w:r>
    </w:p>
    <w:p w14:paraId="0118832B" w14:textId="77777777" w:rsidR="00F561A2" w:rsidRDefault="00F561A2" w:rsidP="00F561A2">
      <w:pPr>
        <w:tabs>
          <w:tab w:val="center" w:pos="1440"/>
          <w:tab w:val="left" w:pos="3780"/>
        </w:tabs>
        <w:spacing w:line="280" w:lineRule="exact"/>
      </w:pPr>
    </w:p>
    <w:p w14:paraId="246CC863" w14:textId="77777777" w:rsidR="00F561A2" w:rsidRDefault="00F561A2" w:rsidP="001B22E4">
      <w:pPr>
        <w:tabs>
          <w:tab w:val="left" w:pos="3780"/>
        </w:tabs>
        <w:spacing w:line="360" w:lineRule="auto"/>
      </w:pPr>
      <w:r>
        <w:t>Wasseranschluss eingemessen am</w:t>
      </w:r>
      <w:r w:rsidR="0087536C">
        <w:t>:</w:t>
      </w:r>
      <w:r>
        <w:t xml:space="preserve"> </w:t>
      </w:r>
      <w:r w:rsidR="001B22E4">
        <w:t>…………………</w:t>
      </w:r>
    </w:p>
    <w:p w14:paraId="7C50478B" w14:textId="77777777" w:rsidR="00F561A2" w:rsidRDefault="00F561A2" w:rsidP="00F561A2">
      <w:pPr>
        <w:tabs>
          <w:tab w:val="center" w:pos="1440"/>
          <w:tab w:val="left" w:pos="3780"/>
        </w:tabs>
        <w:spacing w:line="280" w:lineRule="exact"/>
      </w:pPr>
      <w:r>
        <w:t>Kanalanschluss eingemessen am</w:t>
      </w:r>
      <w:r w:rsidR="0087536C">
        <w:t>:</w:t>
      </w:r>
      <w:r>
        <w:t xml:space="preserve"> </w:t>
      </w:r>
      <w:r w:rsidR="001B22E4">
        <w:t>…………………</w:t>
      </w:r>
    </w:p>
    <w:p w14:paraId="2ED59313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52780D9A" w14:textId="4A6C85D2" w:rsidR="004D6F32" w:rsidRDefault="00400C7D" w:rsidP="00F561A2">
      <w:pPr>
        <w:tabs>
          <w:tab w:val="center" w:pos="1440"/>
          <w:tab w:val="left" w:pos="3780"/>
        </w:tabs>
        <w:spacing w:line="280" w:lineRule="exact"/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42468D" wp14:editId="3A28CDD0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4800600" cy="2057400"/>
                <wp:effectExtent l="12065" t="6350" r="6985" b="12700"/>
                <wp:wrapNone/>
                <wp:docPr id="8650118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34CFC" w14:textId="77777777" w:rsidR="002C4AEB" w:rsidRPr="002C4AEB" w:rsidRDefault="002C4AE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C4AEB">
                              <w:rPr>
                                <w:sz w:val="18"/>
                                <w:szCs w:val="18"/>
                              </w:rPr>
                              <w:t>Zuleitungsskizze</w:t>
                            </w:r>
                          </w:p>
                        </w:txbxContent>
                      </wps:txbx>
                      <wps:bodyPr rot="0" vert="horz" wrap="square" lIns="46800" tIns="45720" rIns="468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2468D" id="Text Box 39" o:spid="_x0000_s1027" type="#_x0000_t202" style="position:absolute;margin-left:0;margin-top:9pt;width:378pt;height:16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">
                <v:textbox inset="1.3mm,,1.3mm">
                  <w:txbxContent>
                    <w:p w14:paraId="20434CFC" w14:textId="77777777" w:rsidR="002C4AEB" w:rsidRPr="002C4AEB" w:rsidRDefault="002C4AEB">
                      <w:pPr>
                        <w:rPr>
                          <w:sz w:val="18"/>
                          <w:szCs w:val="18"/>
                        </w:rPr>
                      </w:pPr>
                      <w:r w:rsidRPr="002C4AEB">
                        <w:rPr>
                          <w:sz w:val="18"/>
                          <w:szCs w:val="18"/>
                        </w:rPr>
                        <w:t>Zuleitungsskizze</w:t>
                      </w:r>
                    </w:p>
                  </w:txbxContent>
                </v:textbox>
              </v:shape>
            </w:pict>
          </mc:Fallback>
        </mc:AlternateContent>
      </w:r>
    </w:p>
    <w:p w14:paraId="62AEB4A5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635506C4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4FF16B76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7BB47B09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55E0FB0F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330C52C8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7AD07E72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2B8FD9AB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489E5182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7CA9C0A3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17503A4F" w14:textId="77777777" w:rsidR="004D6F32" w:rsidRDefault="004D6F32" w:rsidP="00F561A2">
      <w:pPr>
        <w:tabs>
          <w:tab w:val="center" w:pos="1440"/>
          <w:tab w:val="left" w:pos="3780"/>
        </w:tabs>
        <w:spacing w:line="280" w:lineRule="exact"/>
      </w:pPr>
    </w:p>
    <w:p w14:paraId="7BD99D5F" w14:textId="77777777" w:rsidR="00F561A2" w:rsidRDefault="00F561A2" w:rsidP="00F561A2">
      <w:pPr>
        <w:tabs>
          <w:tab w:val="center" w:pos="1440"/>
          <w:tab w:val="left" w:pos="3780"/>
        </w:tabs>
        <w:spacing w:line="280" w:lineRule="exact"/>
      </w:pPr>
    </w:p>
    <w:p w14:paraId="667739F3" w14:textId="26CB5896" w:rsidR="004D6F32" w:rsidRDefault="00400C7D" w:rsidP="00F561A2">
      <w:pPr>
        <w:tabs>
          <w:tab w:val="center" w:pos="1440"/>
          <w:tab w:val="left" w:pos="3780"/>
        </w:tabs>
        <w:spacing w:line="280" w:lineRule="exact"/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0995581" wp14:editId="26ABC5AE">
                <wp:simplePos x="0" y="0"/>
                <wp:positionH relativeFrom="column">
                  <wp:posOffset>4343400</wp:posOffset>
                </wp:positionH>
                <wp:positionV relativeFrom="paragraph">
                  <wp:posOffset>153035</wp:posOffset>
                </wp:positionV>
                <wp:extent cx="1828800" cy="342900"/>
                <wp:effectExtent l="2540" t="3810" r="0" b="0"/>
                <wp:wrapNone/>
                <wp:docPr id="19121743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7F1D9" w14:textId="77777777" w:rsidR="008B3706" w:rsidRDefault="00ED09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…………………………</w:t>
                            </w:r>
                          </w:p>
                          <w:p w14:paraId="1E35DC8A" w14:textId="77777777" w:rsidR="00186186" w:rsidRPr="00186186" w:rsidRDefault="001861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86186">
                              <w:rPr>
                                <w:sz w:val="18"/>
                                <w:szCs w:val="18"/>
                              </w:rPr>
                              <w:t>Baumaterial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/ </w:t>
                            </w:r>
                            <w:r>
                              <w:rPr>
                                <w:rFonts w:cs="Arial"/>
                                <w:sz w:val="18"/>
                                <w:szCs w:val="18"/>
                              </w:rPr>
                              <w:t>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95581" id="Text Box 55" o:spid="_x0000_s1028" type="#_x0000_t202" style="position:absolute;margin-left:342pt;margin-top:12.05pt;width:2in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" stroked="f">
                <v:textbox inset="0,0,0,0">
                  <w:txbxContent>
                    <w:p w14:paraId="35E7F1D9" w14:textId="77777777" w:rsidR="008B3706" w:rsidRDefault="00ED0928">
                      <w:pPr>
                        <w:rPr>
                          <w:sz w:val="18"/>
                          <w:szCs w:val="18"/>
                        </w:rPr>
                      </w:pPr>
                      <w:r>
                        <w:t>…………………………</w:t>
                      </w:r>
                    </w:p>
                    <w:p w14:paraId="1E35DC8A" w14:textId="77777777" w:rsidR="00186186" w:rsidRPr="00186186" w:rsidRDefault="00186186">
                      <w:pPr>
                        <w:rPr>
                          <w:sz w:val="18"/>
                          <w:szCs w:val="18"/>
                        </w:rPr>
                      </w:pPr>
                      <w:r w:rsidRPr="00186186">
                        <w:rPr>
                          <w:sz w:val="18"/>
                          <w:szCs w:val="18"/>
                        </w:rPr>
                        <w:t>Baumaterial</w:t>
                      </w:r>
                      <w:r>
                        <w:rPr>
                          <w:sz w:val="18"/>
                          <w:szCs w:val="18"/>
                        </w:rPr>
                        <w:t xml:space="preserve"> / </w:t>
                      </w:r>
                      <w:r>
                        <w:rPr>
                          <w:rFonts w:cs="Arial"/>
                          <w:sz w:val="18"/>
                          <w:szCs w:val="18"/>
                        </w:rPr>
                        <w:t>Ø</w:t>
                      </w:r>
                    </w:p>
                  </w:txbxContent>
                </v:textbox>
              </v:shape>
            </w:pict>
          </mc:Fallback>
        </mc:AlternateContent>
      </w:r>
    </w:p>
    <w:p w14:paraId="06F7039C" w14:textId="54B424EE" w:rsidR="004D6F32" w:rsidRDefault="00400C7D" w:rsidP="00F561A2">
      <w:pPr>
        <w:tabs>
          <w:tab w:val="center" w:pos="1440"/>
          <w:tab w:val="left" w:pos="3780"/>
        </w:tabs>
        <w:spacing w:line="280" w:lineRule="exact"/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721E3C" wp14:editId="58B5E236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4229100" cy="0"/>
                <wp:effectExtent l="40640" t="34925" r="35560" b="31750"/>
                <wp:wrapNone/>
                <wp:docPr id="1545669332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  <a:noFill/>
                        <a:ln w="635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1D0F97" id="Line 4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pt" to="333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" strokeweight="5pt"/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5FEE4F9" wp14:editId="25DE7112">
                <wp:simplePos x="0" y="0"/>
                <wp:positionH relativeFrom="column">
                  <wp:posOffset>15240</wp:posOffset>
                </wp:positionH>
                <wp:positionV relativeFrom="paragraph">
                  <wp:posOffset>76835</wp:posOffset>
                </wp:positionV>
                <wp:extent cx="1143000" cy="142875"/>
                <wp:effectExtent l="0" t="635" r="1270" b="0"/>
                <wp:wrapNone/>
                <wp:docPr id="841930574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ED0503" w14:textId="77777777" w:rsidR="004D6F32" w:rsidRPr="004D6F32" w:rsidRDefault="00660D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Wasser-Hauptleitung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EE4F9" id="Text Box 46" o:spid="_x0000_s1029" type="#_x0000_t202" style="position:absolute;margin-left:1.2pt;margin-top:6.05pt;width:90pt;height:1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" stroked="f">
                <v:textbox inset="0,0,0,0">
                  <w:txbxContent>
                    <w:p w14:paraId="0AED0503" w14:textId="77777777" w:rsidR="004D6F32" w:rsidRPr="004D6F32" w:rsidRDefault="00660D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Wasser-Hauptleitung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A303FE" wp14:editId="24397FC2">
                <wp:simplePos x="0" y="0"/>
                <wp:positionH relativeFrom="column">
                  <wp:posOffset>0</wp:posOffset>
                </wp:positionH>
                <wp:positionV relativeFrom="paragraph">
                  <wp:posOffset>605155</wp:posOffset>
                </wp:positionV>
                <wp:extent cx="1143000" cy="142875"/>
                <wp:effectExtent l="2540" t="0" r="0" b="4445"/>
                <wp:wrapNone/>
                <wp:docPr id="126334107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1F996" w14:textId="77777777" w:rsidR="00660D9F" w:rsidRPr="004D6F32" w:rsidRDefault="00660D9F" w:rsidP="00660D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Kanal-Hauptleitung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303FE" id="Text Box 47" o:spid="_x0000_s1030" type="#_x0000_t202" style="position:absolute;margin-left:0;margin-top:47.65pt;width:90pt;height:11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" stroked="f">
                <v:textbox inset="0,0,0,0">
                  <w:txbxContent>
                    <w:p w14:paraId="2CC1F996" w14:textId="77777777" w:rsidR="00660D9F" w:rsidRPr="004D6F32" w:rsidRDefault="00660D9F" w:rsidP="00660D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Kanal-Hauptleitung</w:t>
                      </w:r>
                    </w:p>
                  </w:txbxContent>
                </v:textbox>
              </v:shape>
            </w:pict>
          </mc:Fallback>
        </mc:AlternateContent>
      </w:r>
    </w:p>
    <w:p w14:paraId="4D523377" w14:textId="77777777" w:rsidR="00ED0928" w:rsidRDefault="00ED0928" w:rsidP="00F561A2">
      <w:pPr>
        <w:tabs>
          <w:tab w:val="center" w:pos="1440"/>
          <w:tab w:val="left" w:pos="3780"/>
        </w:tabs>
        <w:spacing w:line="280" w:lineRule="exact"/>
      </w:pPr>
    </w:p>
    <w:p w14:paraId="658D341F" w14:textId="3C729BBC" w:rsidR="004D6F32" w:rsidRDefault="00400C7D" w:rsidP="00F561A2">
      <w:pPr>
        <w:tabs>
          <w:tab w:val="center" w:pos="1440"/>
          <w:tab w:val="left" w:pos="3780"/>
        </w:tabs>
        <w:spacing w:line="280" w:lineRule="exact"/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EDCF174" wp14:editId="4ABFD59C">
                <wp:simplePos x="0" y="0"/>
                <wp:positionH relativeFrom="column">
                  <wp:posOffset>4343400</wp:posOffset>
                </wp:positionH>
                <wp:positionV relativeFrom="paragraph">
                  <wp:posOffset>140335</wp:posOffset>
                </wp:positionV>
                <wp:extent cx="1828800" cy="342900"/>
                <wp:effectExtent l="2540" t="635" r="0" b="0"/>
                <wp:wrapNone/>
                <wp:docPr id="5168016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F2CD7" w14:textId="77777777" w:rsidR="008B3706" w:rsidRDefault="00ED0928" w:rsidP="008B37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…………………………</w:t>
                            </w:r>
                          </w:p>
                          <w:p w14:paraId="1FB8240D" w14:textId="77777777" w:rsidR="008B3706" w:rsidRPr="00186186" w:rsidRDefault="008B3706" w:rsidP="008B37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86186">
                              <w:rPr>
                                <w:sz w:val="18"/>
                                <w:szCs w:val="18"/>
                              </w:rPr>
                              <w:t>Baumaterial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/ </w:t>
                            </w:r>
                            <w:r>
                              <w:rPr>
                                <w:rFonts w:cs="Arial"/>
                                <w:sz w:val="18"/>
                                <w:szCs w:val="18"/>
                              </w:rPr>
                              <w:t>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CF174" id="Text Box 56" o:spid="_x0000_s1031" type="#_x0000_t202" style="position:absolute;margin-left:342pt;margin-top:11.05pt;width:2in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" stroked="f">
                <v:textbox inset="0,0,0,0">
                  <w:txbxContent>
                    <w:p w14:paraId="508F2CD7" w14:textId="77777777" w:rsidR="008B3706" w:rsidRDefault="00ED0928" w:rsidP="008B3706">
                      <w:pPr>
                        <w:rPr>
                          <w:sz w:val="18"/>
                          <w:szCs w:val="18"/>
                        </w:rPr>
                      </w:pPr>
                      <w:r>
                        <w:t>…………………………</w:t>
                      </w:r>
                    </w:p>
                    <w:p w14:paraId="1FB8240D" w14:textId="77777777" w:rsidR="008B3706" w:rsidRPr="00186186" w:rsidRDefault="008B3706" w:rsidP="008B3706">
                      <w:pPr>
                        <w:rPr>
                          <w:sz w:val="18"/>
                          <w:szCs w:val="18"/>
                        </w:rPr>
                      </w:pPr>
                      <w:r w:rsidRPr="00186186">
                        <w:rPr>
                          <w:sz w:val="18"/>
                          <w:szCs w:val="18"/>
                        </w:rPr>
                        <w:t>Baumaterial</w:t>
                      </w:r>
                      <w:r>
                        <w:rPr>
                          <w:sz w:val="18"/>
                          <w:szCs w:val="18"/>
                        </w:rPr>
                        <w:t xml:space="preserve"> / </w:t>
                      </w:r>
                      <w:r>
                        <w:rPr>
                          <w:rFonts w:cs="Arial"/>
                          <w:sz w:val="18"/>
                          <w:szCs w:val="18"/>
                        </w:rPr>
                        <w:t>Ø</w:t>
                      </w:r>
                    </w:p>
                  </w:txbxContent>
                </v:textbox>
              </v:shape>
            </w:pict>
          </mc:Fallback>
        </mc:AlternateContent>
      </w:r>
    </w:p>
    <w:p w14:paraId="75156592" w14:textId="505EC369" w:rsidR="004D6F32" w:rsidRDefault="00400C7D" w:rsidP="00F561A2">
      <w:pPr>
        <w:tabs>
          <w:tab w:val="center" w:pos="1440"/>
          <w:tab w:val="left" w:pos="3780"/>
        </w:tabs>
        <w:spacing w:line="280" w:lineRule="exact"/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27C23D" wp14:editId="50B1CEFE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4229100" cy="0"/>
                <wp:effectExtent l="40640" t="31750" r="35560" b="34925"/>
                <wp:wrapNone/>
                <wp:docPr id="907611184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  <a:noFill/>
                        <a:ln w="635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6CE1B5" id="Line 4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pt" to="333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" strokeweight="5pt"/>
            </w:pict>
          </mc:Fallback>
        </mc:AlternateContent>
      </w:r>
    </w:p>
    <w:p w14:paraId="50E689D9" w14:textId="77777777" w:rsidR="00660D9F" w:rsidRDefault="00660D9F" w:rsidP="00F561A2">
      <w:pPr>
        <w:tabs>
          <w:tab w:val="center" w:pos="1440"/>
          <w:tab w:val="left" w:pos="3780"/>
        </w:tabs>
        <w:spacing w:line="280" w:lineRule="exact"/>
      </w:pPr>
    </w:p>
    <w:p w14:paraId="374334C1" w14:textId="77777777" w:rsidR="00ED0928" w:rsidRDefault="00ED0928" w:rsidP="00F561A2">
      <w:pPr>
        <w:tabs>
          <w:tab w:val="center" w:pos="1440"/>
          <w:tab w:val="left" w:pos="3780"/>
        </w:tabs>
        <w:spacing w:line="280" w:lineRule="exact"/>
      </w:pPr>
    </w:p>
    <w:p w14:paraId="284BB1AC" w14:textId="77777777" w:rsidR="00660D9F" w:rsidRDefault="00660D9F" w:rsidP="001B22E4">
      <w:pPr>
        <w:tabs>
          <w:tab w:val="center" w:pos="1440"/>
          <w:tab w:val="left" w:pos="3780"/>
        </w:tabs>
        <w:spacing w:line="360" w:lineRule="auto"/>
      </w:pPr>
      <w:r>
        <w:t>Kanaltiefe an der Grundgrenze: …</w:t>
      </w:r>
      <w:proofErr w:type="gramStart"/>
      <w:r>
        <w:t>…….</w:t>
      </w:r>
      <w:proofErr w:type="gramEnd"/>
      <w:r>
        <w:t>. m unter Geländeoberkannte</w:t>
      </w:r>
    </w:p>
    <w:p w14:paraId="7AEBD9FD" w14:textId="77777777" w:rsidR="00660D9F" w:rsidRDefault="007B3641" w:rsidP="001B22E4">
      <w:pPr>
        <w:tabs>
          <w:tab w:val="center" w:pos="1440"/>
          <w:tab w:val="left" w:pos="3780"/>
        </w:tabs>
        <w:spacing w:line="360" w:lineRule="auto"/>
      </w:pPr>
      <w:r>
        <w:sym w:font="Webdings" w:char="F063"/>
      </w:r>
      <w:r>
        <w:t xml:space="preserve"> </w:t>
      </w:r>
      <w:r w:rsidR="00660D9F">
        <w:t>Fixer Anschluss</w:t>
      </w:r>
      <w:r w:rsidR="001B22E4">
        <w:t xml:space="preserve"> /</w:t>
      </w:r>
      <w:r>
        <w:t xml:space="preserve"> </w:t>
      </w:r>
      <w:r>
        <w:sym w:font="Webdings" w:char="F063"/>
      </w:r>
      <w:r>
        <w:t xml:space="preserve"> </w:t>
      </w:r>
      <w:r w:rsidR="00660D9F">
        <w:t>Bauwasseranschluss</w:t>
      </w:r>
    </w:p>
    <w:p w14:paraId="4516BC31" w14:textId="77777777" w:rsidR="00660D9F" w:rsidRDefault="00660D9F" w:rsidP="001B22E4">
      <w:pPr>
        <w:tabs>
          <w:tab w:val="center" w:pos="1440"/>
          <w:tab w:val="left" w:pos="3780"/>
        </w:tabs>
        <w:spacing w:line="360" w:lineRule="auto"/>
      </w:pPr>
      <w:r>
        <w:t>Lieferscheindatum</w:t>
      </w:r>
      <w:r w:rsidR="0087536C">
        <w:t>:</w:t>
      </w:r>
      <w:r>
        <w:t xml:space="preserve"> </w:t>
      </w:r>
      <w:r w:rsidR="001B22E4">
        <w:t>…………………</w:t>
      </w:r>
    </w:p>
    <w:p w14:paraId="143E7241" w14:textId="77777777" w:rsidR="0053123F" w:rsidRDefault="0053123F" w:rsidP="001B22E4">
      <w:pPr>
        <w:tabs>
          <w:tab w:val="center" w:pos="1440"/>
          <w:tab w:val="left" w:pos="3780"/>
        </w:tabs>
        <w:spacing w:line="360" w:lineRule="auto"/>
      </w:pPr>
      <w:r>
        <w:t>Arbeiten durchgeführt von</w:t>
      </w:r>
      <w:r w:rsidR="0087536C">
        <w:t>:</w:t>
      </w:r>
      <w:r>
        <w:t xml:space="preserve"> </w:t>
      </w:r>
      <w:r w:rsidR="001B22E4">
        <w:t>……………………………………</w:t>
      </w:r>
    </w:p>
    <w:p w14:paraId="3AB1E1E8" w14:textId="77777777" w:rsidR="00660D9F" w:rsidRDefault="00660D9F" w:rsidP="00F561A2">
      <w:pPr>
        <w:tabs>
          <w:tab w:val="center" w:pos="1440"/>
          <w:tab w:val="left" w:pos="3780"/>
        </w:tabs>
        <w:spacing w:line="280" w:lineRule="exact"/>
      </w:pPr>
    </w:p>
    <w:p w14:paraId="55346742" w14:textId="77777777" w:rsidR="0053123F" w:rsidRDefault="0053123F" w:rsidP="008B3706">
      <w:pPr>
        <w:tabs>
          <w:tab w:val="center" w:pos="1440"/>
          <w:tab w:val="left" w:pos="3780"/>
        </w:tabs>
        <w:spacing w:line="360" w:lineRule="auto"/>
      </w:pPr>
      <w:r>
        <w:t>Zähler NEU</w:t>
      </w:r>
      <w:r w:rsidR="00A3791E">
        <w:t xml:space="preserve"> EDV-Nr: …………………</w:t>
      </w:r>
    </w:p>
    <w:p w14:paraId="566A30FB" w14:textId="77777777" w:rsidR="0053123F" w:rsidRDefault="0053123F" w:rsidP="001B22E4">
      <w:pPr>
        <w:tabs>
          <w:tab w:val="center" w:pos="1440"/>
          <w:tab w:val="left" w:pos="3780"/>
        </w:tabs>
        <w:spacing w:line="360" w:lineRule="auto"/>
      </w:pPr>
      <w:r>
        <w:t>Wasserstand von</w:t>
      </w:r>
      <w:r w:rsidR="0087536C">
        <w:t>:</w:t>
      </w:r>
      <w:r>
        <w:t xml:space="preserve"> </w:t>
      </w:r>
      <w:r w:rsidR="001B22E4">
        <w:t>…………………</w:t>
      </w:r>
      <w:r>
        <w:t xml:space="preserve"> m³ abgelesen am</w:t>
      </w:r>
      <w:r w:rsidR="0087536C">
        <w:t>:</w:t>
      </w:r>
      <w:r>
        <w:t xml:space="preserve"> </w:t>
      </w:r>
      <w:r w:rsidR="001B22E4">
        <w:t>…………………</w:t>
      </w:r>
    </w:p>
    <w:p w14:paraId="42E5FD80" w14:textId="77777777" w:rsidR="0053123F" w:rsidRDefault="0053123F" w:rsidP="001B22E4">
      <w:pPr>
        <w:tabs>
          <w:tab w:val="center" w:pos="1440"/>
          <w:tab w:val="left" w:pos="3780"/>
        </w:tabs>
        <w:spacing w:line="360" w:lineRule="auto"/>
      </w:pPr>
      <w:r>
        <w:t>Zählernummer</w:t>
      </w:r>
      <w:r w:rsidR="0087536C">
        <w:t>:</w:t>
      </w:r>
      <w:r>
        <w:t xml:space="preserve"> </w:t>
      </w:r>
      <w:r w:rsidR="001B22E4">
        <w:t>…………………</w:t>
      </w:r>
      <w:r>
        <w:t xml:space="preserve"> Zählernennweite</w:t>
      </w:r>
      <w:r w:rsidR="0087536C">
        <w:t>:</w:t>
      </w:r>
      <w:r>
        <w:t xml:space="preserve"> </w:t>
      </w:r>
      <w:r w:rsidR="001B22E4">
        <w:t>…………………</w:t>
      </w:r>
      <w:r>
        <w:t xml:space="preserve"> m³</w:t>
      </w:r>
    </w:p>
    <w:p w14:paraId="0C3AFC0F" w14:textId="77777777" w:rsidR="0053123F" w:rsidRDefault="0053123F" w:rsidP="0053123F">
      <w:pPr>
        <w:tabs>
          <w:tab w:val="center" w:pos="1440"/>
          <w:tab w:val="left" w:pos="3780"/>
        </w:tabs>
        <w:spacing w:line="280" w:lineRule="exact"/>
      </w:pPr>
    </w:p>
    <w:p w14:paraId="4DE475C8" w14:textId="77777777" w:rsidR="0053123F" w:rsidRDefault="0053123F" w:rsidP="0053123F">
      <w:pPr>
        <w:tabs>
          <w:tab w:val="center" w:pos="1440"/>
          <w:tab w:val="left" w:pos="3780"/>
        </w:tabs>
        <w:spacing w:line="280" w:lineRule="exact"/>
      </w:pPr>
    </w:p>
    <w:p w14:paraId="50876B8C" w14:textId="77777777" w:rsidR="0053123F" w:rsidRDefault="0053123F" w:rsidP="0053123F">
      <w:pPr>
        <w:tabs>
          <w:tab w:val="center" w:pos="1440"/>
          <w:tab w:val="center" w:pos="6120"/>
        </w:tabs>
        <w:spacing w:line="280" w:lineRule="exact"/>
      </w:pPr>
      <w:r>
        <w:tab/>
      </w:r>
      <w:r w:rsidR="001B22E4">
        <w:t>…………………….</w:t>
      </w:r>
      <w:r>
        <w:tab/>
      </w:r>
      <w:r w:rsidR="001B22E4">
        <w:t>…………………………………</w:t>
      </w:r>
    </w:p>
    <w:p w14:paraId="7635B74B" w14:textId="77777777" w:rsidR="0053123F" w:rsidRPr="001B22E4" w:rsidRDefault="0053123F" w:rsidP="0053123F">
      <w:pPr>
        <w:tabs>
          <w:tab w:val="center" w:pos="1440"/>
          <w:tab w:val="center" w:pos="6120"/>
        </w:tabs>
        <w:spacing w:line="280" w:lineRule="exact"/>
        <w:rPr>
          <w:sz w:val="18"/>
          <w:szCs w:val="18"/>
        </w:rPr>
      </w:pPr>
      <w:r w:rsidRPr="001B22E4">
        <w:rPr>
          <w:sz w:val="18"/>
          <w:szCs w:val="18"/>
        </w:rPr>
        <w:tab/>
        <w:t>Erledigt am</w:t>
      </w:r>
      <w:r w:rsidRPr="001B22E4">
        <w:rPr>
          <w:sz w:val="18"/>
          <w:szCs w:val="18"/>
        </w:rPr>
        <w:tab/>
        <w:t>Unterschrift Sachbearbeiter</w:t>
      </w:r>
    </w:p>
    <w:p w14:paraId="05C5A57F" w14:textId="77777777" w:rsidR="0053123F" w:rsidRDefault="0053123F" w:rsidP="00F561A2">
      <w:pPr>
        <w:tabs>
          <w:tab w:val="center" w:pos="1440"/>
          <w:tab w:val="left" w:pos="3780"/>
        </w:tabs>
        <w:spacing w:line="280" w:lineRule="exact"/>
      </w:pPr>
    </w:p>
    <w:p w14:paraId="0A6AA652" w14:textId="77777777" w:rsidR="0053123F" w:rsidRDefault="0053123F" w:rsidP="00F561A2">
      <w:pPr>
        <w:tabs>
          <w:tab w:val="center" w:pos="1440"/>
          <w:tab w:val="left" w:pos="3780"/>
        </w:tabs>
        <w:spacing w:line="280" w:lineRule="exact"/>
      </w:pPr>
    </w:p>
    <w:p w14:paraId="387B5F92" w14:textId="77777777" w:rsidR="00660D9F" w:rsidRDefault="009A441F" w:rsidP="00ED092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tabs>
          <w:tab w:val="center" w:pos="1440"/>
          <w:tab w:val="left" w:pos="3780"/>
        </w:tabs>
        <w:spacing w:line="360" w:lineRule="auto"/>
      </w:pPr>
      <w:r>
        <w:t xml:space="preserve">Verrechnung durchgeführt </w:t>
      </w:r>
      <w:r w:rsidR="007B3641">
        <w:sym w:font="Webdings" w:char="F063"/>
      </w:r>
      <w:r>
        <w:t xml:space="preserve"> ja / </w:t>
      </w:r>
      <w:r w:rsidR="007B3641">
        <w:sym w:font="Webdings" w:char="F063"/>
      </w:r>
      <w:r>
        <w:t xml:space="preserve"> nein</w:t>
      </w:r>
    </w:p>
    <w:p w14:paraId="700E3E53" w14:textId="77777777" w:rsidR="009A441F" w:rsidRDefault="009A441F" w:rsidP="00ED092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tabs>
          <w:tab w:val="center" w:pos="1440"/>
          <w:tab w:val="left" w:pos="3780"/>
        </w:tabs>
        <w:spacing w:line="360" w:lineRule="auto"/>
      </w:pPr>
      <w:r>
        <w:t>Rechnungs-Nr.</w:t>
      </w:r>
      <w:r w:rsidR="0087536C">
        <w:t>:</w:t>
      </w:r>
      <w:r>
        <w:t xml:space="preserve"> …………</w:t>
      </w:r>
      <w:proofErr w:type="gramStart"/>
      <w:r>
        <w:t>…….</w:t>
      </w:r>
      <w:proofErr w:type="gramEnd"/>
      <w:r>
        <w:t>, Rechnungsdatum</w:t>
      </w:r>
      <w:r w:rsidR="0087536C">
        <w:t>:</w:t>
      </w:r>
      <w:r>
        <w:t xml:space="preserve"> ………………….</w:t>
      </w:r>
    </w:p>
    <w:p w14:paraId="6D79F1A2" w14:textId="77777777" w:rsidR="002B7DC9" w:rsidRPr="009B2013" w:rsidRDefault="002B7DC9" w:rsidP="00ED092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tabs>
          <w:tab w:val="center" w:pos="1440"/>
          <w:tab w:val="left" w:pos="3780"/>
        </w:tabs>
        <w:spacing w:line="280" w:lineRule="exact"/>
      </w:pPr>
      <w:r>
        <w:t>Ablage Hausakt scannen</w:t>
      </w:r>
    </w:p>
    <w:sectPr w:rsidR="002B7DC9" w:rsidRPr="009B2013" w:rsidSect="00D76E91">
      <w:type w:val="continuous"/>
      <w:pgSz w:w="11906" w:h="16838" w:code="9"/>
      <w:pgMar w:top="2211" w:right="2155" w:bottom="1134" w:left="1474" w:header="709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7E1A4" w14:textId="77777777" w:rsidR="00B72FE9" w:rsidRDefault="00B72FE9">
      <w:r>
        <w:separator/>
      </w:r>
    </w:p>
  </w:endnote>
  <w:endnote w:type="continuationSeparator" w:id="0">
    <w:p w14:paraId="3C699BDB" w14:textId="77777777" w:rsidR="00B72FE9" w:rsidRDefault="00B72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86EB0" w14:textId="77777777" w:rsidR="00A008C3" w:rsidRDefault="00A008C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5528D" w14:textId="3252452C" w:rsidR="00D76E91" w:rsidRDefault="00400C7D">
    <w:pPr>
      <w:pStyle w:val="Fuzeile"/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C993A0" wp14:editId="05D0B23B">
              <wp:simplePos x="0" y="0"/>
              <wp:positionH relativeFrom="page">
                <wp:posOffset>6715125</wp:posOffset>
              </wp:positionH>
              <wp:positionV relativeFrom="page">
                <wp:posOffset>10205085</wp:posOffset>
              </wp:positionV>
              <wp:extent cx="310515" cy="116840"/>
              <wp:effectExtent l="0" t="3810" r="3810" b="3175"/>
              <wp:wrapNone/>
              <wp:docPr id="30657894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51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10FD24" w14:textId="77777777" w:rsidR="00D76E91" w:rsidRPr="00263B31" w:rsidRDefault="00D76E91" w:rsidP="00D76E91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C5E26">
                            <w:rPr>
                              <w:rStyle w:val="Seitenzah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t>/</w: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C5E26">
                            <w:rPr>
                              <w:rStyle w:val="Seitenzah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993A0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32" type="#_x0000_t202" style="position:absolute;margin-left:528.75pt;margin-top:803.55pt;width:24.45pt;height:9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" filled="f" stroked="f">
              <v:textbox style="mso-fit-shape-to-text:t" inset="0,0,0,0">
                <w:txbxContent>
                  <w:p w14:paraId="6310FD24" w14:textId="77777777" w:rsidR="00D76E91" w:rsidRPr="00263B31" w:rsidRDefault="00D76E91" w:rsidP="00D76E91">
                    <w:pPr>
                      <w:jc w:val="right"/>
                      <w:rPr>
                        <w:sz w:val="16"/>
                        <w:szCs w:val="16"/>
                      </w:rPr>
                    </w:pP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begin"/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instrText xml:space="preserve"> PAGE </w:instrTex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separate"/>
                    </w:r>
                    <w:r w:rsidR="00FC5E26">
                      <w:rPr>
                        <w:rStyle w:val="Seitenzahl"/>
                        <w:noProof/>
                        <w:sz w:val="16"/>
                        <w:szCs w:val="16"/>
                      </w:rPr>
                      <w:t>1</w: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end"/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t>/</w: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begin"/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instrText xml:space="preserve"> NUMPAGES </w:instrTex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separate"/>
                    </w:r>
                    <w:r w:rsidR="00FC5E26">
                      <w:rPr>
                        <w:rStyle w:val="Seitenzahl"/>
                        <w:noProof/>
                        <w:sz w:val="16"/>
                        <w:szCs w:val="16"/>
                      </w:rPr>
                      <w:t>2</w: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315856" wp14:editId="284F344E">
              <wp:simplePos x="0" y="0"/>
              <wp:positionH relativeFrom="margin">
                <wp:posOffset>0</wp:posOffset>
              </wp:positionH>
              <wp:positionV relativeFrom="page">
                <wp:posOffset>10204450</wp:posOffset>
              </wp:positionV>
              <wp:extent cx="5372100" cy="408940"/>
              <wp:effectExtent l="2540" t="3175" r="0" b="0"/>
              <wp:wrapSquare wrapText="bothSides"/>
              <wp:docPr id="2120048311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2100" cy="408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A810DD" w14:textId="77777777" w:rsidR="006E4510" w:rsidRPr="00323AEE" w:rsidRDefault="006E4510" w:rsidP="006E4510">
                          <w:pPr>
                            <w:shd w:val="solid" w:color="FFFFFF" w:fill="FFFFFF"/>
                            <w:jc w:val="center"/>
                            <w:rPr>
                              <w:sz w:val="14"/>
                              <w:szCs w:val="14"/>
                              <w:lang w:val="de-AT"/>
                            </w:rPr>
                          </w:pPr>
                          <w:r w:rsidRPr="00323AEE">
                            <w:rPr>
                              <w:b/>
                              <w:bCs/>
                              <w:sz w:val="14"/>
                              <w:szCs w:val="14"/>
                              <w:lang w:val="de-AT"/>
                            </w:rPr>
                            <w:t>Unser Bürgerservice ist für Sie da: Mo – Mi 8 – 15.30 Uhr, Do 8 – 18 Uhr, Fr 8 – 12 Uhr</w:t>
                          </w:r>
                          <w:r w:rsidRPr="00323AEE">
                            <w:rPr>
                              <w:sz w:val="14"/>
                              <w:szCs w:val="14"/>
                              <w:lang w:val="de-AT"/>
                            </w:rPr>
                            <w:t>. Öffnungszeiten in den Fachabteilungen und Standesamt: Mo – Mi 8 bis 12 u. 13 bis 15.30 Uhr, Do 8 – 12 u. 13 bis 17.30 Uhr (Standesamt 18 Uhr), Fr 8 – 12 Uhr.</w:t>
                          </w:r>
                        </w:p>
                        <w:p w14:paraId="66BE87FA" w14:textId="593B0680" w:rsidR="00D76E91" w:rsidRPr="006E4510" w:rsidRDefault="006E4510" w:rsidP="006E4510">
                          <w:pPr>
                            <w:shd w:val="solid" w:color="FFFFFF" w:fill="FFFFFF"/>
                            <w:jc w:val="center"/>
                            <w:rPr>
                              <w:sz w:val="14"/>
                              <w:szCs w:val="14"/>
                              <w:lang w:val="de-AT"/>
                            </w:rPr>
                          </w:pPr>
                          <w:r w:rsidRPr="00323AEE">
                            <w:rPr>
                              <w:sz w:val="14"/>
                              <w:szCs w:val="14"/>
                              <w:lang w:val="de-AT"/>
                            </w:rPr>
                            <w:t>Termine außerhalb der Öffnungszeiten nach telefonischer Vereinbarung.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315856" id="Text Box 25" o:spid="_x0000_s1033" type="#_x0000_t202" style="position:absolute;margin-left:0;margin-top:803.5pt;width:423pt;height:32.2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" stroked="f">
              <v:textbox style="mso-fit-shape-to-text:t" inset="0,0,0,0">
                <w:txbxContent>
                  <w:p w14:paraId="72A810DD" w14:textId="77777777" w:rsidR="006E4510" w:rsidRPr="00323AEE" w:rsidRDefault="006E4510" w:rsidP="006E4510">
                    <w:pPr>
                      <w:shd w:val="solid" w:color="FFFFFF" w:fill="FFFFFF"/>
                      <w:jc w:val="center"/>
                      <w:rPr>
                        <w:sz w:val="14"/>
                        <w:szCs w:val="14"/>
                        <w:lang w:val="de-AT"/>
                      </w:rPr>
                    </w:pPr>
                    <w:r w:rsidRPr="00323AEE">
                      <w:rPr>
                        <w:b/>
                        <w:bCs/>
                        <w:sz w:val="14"/>
                        <w:szCs w:val="14"/>
                        <w:lang w:val="de-AT"/>
                      </w:rPr>
                      <w:t>Unser Bürgerservice ist für Sie da: Mo – Mi 8 – 15.30 Uhr, Do 8 – 18 Uhr, Fr 8 – 12 Uhr</w:t>
                    </w:r>
                    <w:r w:rsidRPr="00323AEE">
                      <w:rPr>
                        <w:sz w:val="14"/>
                        <w:szCs w:val="14"/>
                        <w:lang w:val="de-AT"/>
                      </w:rPr>
                      <w:t>. Öffnungszeiten in den Fachabteilungen und Standesamt: Mo – Mi 8 bis 12 u. 13 bis 15.30 Uhr, Do 8 – 12 u. 13 bis 17.30 Uhr (Standesamt 18 Uhr), Fr 8 – 12 Uhr.</w:t>
                    </w:r>
                  </w:p>
                  <w:p w14:paraId="66BE87FA" w14:textId="593B0680" w:rsidR="00D76E91" w:rsidRPr="006E4510" w:rsidRDefault="006E4510" w:rsidP="006E4510">
                    <w:pPr>
                      <w:shd w:val="solid" w:color="FFFFFF" w:fill="FFFFFF"/>
                      <w:jc w:val="center"/>
                      <w:rPr>
                        <w:sz w:val="14"/>
                        <w:szCs w:val="14"/>
                        <w:lang w:val="de-AT"/>
                      </w:rPr>
                    </w:pPr>
                    <w:r w:rsidRPr="00323AEE">
                      <w:rPr>
                        <w:sz w:val="14"/>
                        <w:szCs w:val="14"/>
                        <w:lang w:val="de-AT"/>
                      </w:rPr>
                      <w:t>Termine außerhalb der Öffnungszeiten nach telefonischer Vereinbarung.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F95BE" w14:textId="1909A3CE" w:rsidR="0021768F" w:rsidRPr="00877961" w:rsidRDefault="00400C7D" w:rsidP="00454AB2">
    <w:pPr>
      <w:pStyle w:val="Flietext"/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D1F58F3" wp14:editId="46E6A30A">
              <wp:simplePos x="0" y="0"/>
              <wp:positionH relativeFrom="page">
                <wp:posOffset>6715125</wp:posOffset>
              </wp:positionH>
              <wp:positionV relativeFrom="page">
                <wp:posOffset>10142220</wp:posOffset>
              </wp:positionV>
              <wp:extent cx="310515" cy="116840"/>
              <wp:effectExtent l="0" t="0" r="3810" b="0"/>
              <wp:wrapNone/>
              <wp:docPr id="143451395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51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3F09A7" w14:textId="77777777" w:rsidR="0021768F" w:rsidRPr="00263B31" w:rsidRDefault="0021768F" w:rsidP="00263B31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C5E26">
                            <w:rPr>
                              <w:rStyle w:val="Seitenzah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t>/</w: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C5E26">
                            <w:rPr>
                              <w:rStyle w:val="Seitenzah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263B31">
                            <w:rPr>
                              <w:rStyle w:val="Seitenzah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1F58F3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4" type="#_x0000_t202" style="position:absolute;margin-left:528.75pt;margin-top:798.6pt;width:24.45pt;height:9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" filled="f" stroked="f">
              <v:textbox style="mso-fit-shape-to-text:t" inset="0,0,0,0">
                <w:txbxContent>
                  <w:p w14:paraId="063F09A7" w14:textId="77777777" w:rsidR="0021768F" w:rsidRPr="00263B31" w:rsidRDefault="0021768F" w:rsidP="00263B31">
                    <w:pPr>
                      <w:jc w:val="right"/>
                      <w:rPr>
                        <w:sz w:val="16"/>
                        <w:szCs w:val="16"/>
                      </w:rPr>
                    </w:pP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begin"/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instrText xml:space="preserve"> PAGE </w:instrTex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separate"/>
                    </w:r>
                    <w:r w:rsidR="00FC5E26">
                      <w:rPr>
                        <w:rStyle w:val="Seitenzahl"/>
                        <w:noProof/>
                        <w:sz w:val="16"/>
                        <w:szCs w:val="16"/>
                      </w:rPr>
                      <w:t>2</w: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end"/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t>/</w: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begin"/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instrText xml:space="preserve"> NUMPAGES </w:instrTex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separate"/>
                    </w:r>
                    <w:r w:rsidR="00FC5E26">
                      <w:rPr>
                        <w:rStyle w:val="Seitenzahl"/>
                        <w:noProof/>
                        <w:sz w:val="16"/>
                        <w:szCs w:val="16"/>
                      </w:rPr>
                      <w:t>2</w:t>
                    </w:r>
                    <w:r w:rsidRPr="00263B31">
                      <w:rPr>
                        <w:rStyle w:val="Seitenzah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8CD98" w14:textId="77777777" w:rsidR="00B72FE9" w:rsidRDefault="00B72FE9">
      <w:r>
        <w:separator/>
      </w:r>
    </w:p>
  </w:footnote>
  <w:footnote w:type="continuationSeparator" w:id="0">
    <w:p w14:paraId="6A7C25D6" w14:textId="77777777" w:rsidR="00B72FE9" w:rsidRDefault="00B72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9CCA7" w14:textId="77777777" w:rsidR="00A008C3" w:rsidRDefault="00A008C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F733A" w14:textId="77777777" w:rsidR="00A008C3" w:rsidRDefault="00A008C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F5DC0" w14:textId="739CFEE2" w:rsidR="00D76E91" w:rsidRDefault="00400C7D" w:rsidP="00FC5E26">
    <w:pPr>
      <w:pStyle w:val="Kopfzeile"/>
      <w:tabs>
        <w:tab w:val="clear" w:pos="4536"/>
        <w:tab w:val="center" w:pos="5812"/>
      </w:tabs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6B4B5" wp14:editId="3BFCFDAF">
              <wp:simplePos x="0" y="0"/>
              <wp:positionH relativeFrom="column">
                <wp:posOffset>3031490</wp:posOffset>
              </wp:positionH>
              <wp:positionV relativeFrom="paragraph">
                <wp:posOffset>-75565</wp:posOffset>
              </wp:positionV>
              <wp:extent cx="2234565" cy="747395"/>
              <wp:effectExtent l="33655" t="31750" r="27305" b="30480"/>
              <wp:wrapNone/>
              <wp:docPr id="2077016861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34565" cy="747395"/>
                      </a:xfrm>
                      <a:prstGeom prst="rect">
                        <a:avLst/>
                      </a:prstGeom>
                      <a:noFill/>
                      <a:ln w="50800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7286CC" id="Rectangle 27" o:spid="_x0000_s1026" style="position:absolute;margin-left:238.7pt;margin-top:-5.95pt;width:175.95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" filled="f" strokecolor="red" strokeweight="4pt"/>
          </w:pict>
        </mc:Fallback>
      </mc:AlternateContent>
    </w:r>
    <w:r w:rsidR="00D76E91">
      <w:t>Von der Behörde auszufüllen:</w:t>
    </w:r>
    <w:r w:rsidR="00FC5E26">
      <w:t xml:space="preserve"> </w:t>
    </w:r>
    <w:r w:rsidR="00FC5E26">
      <w:tab/>
      <w:t>Auftragsnummer: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AA"/>
    <w:rsid w:val="000006D3"/>
    <w:rsid w:val="00004C9C"/>
    <w:rsid w:val="00024F50"/>
    <w:rsid w:val="00062830"/>
    <w:rsid w:val="00064D94"/>
    <w:rsid w:val="0007259E"/>
    <w:rsid w:val="00074A4F"/>
    <w:rsid w:val="000A561E"/>
    <w:rsid w:val="000D0632"/>
    <w:rsid w:val="000D15D4"/>
    <w:rsid w:val="000E4E75"/>
    <w:rsid w:val="000E7D07"/>
    <w:rsid w:val="000F3A37"/>
    <w:rsid w:val="000F7F17"/>
    <w:rsid w:val="00103D99"/>
    <w:rsid w:val="00105FD0"/>
    <w:rsid w:val="00111421"/>
    <w:rsid w:val="00186186"/>
    <w:rsid w:val="001A4035"/>
    <w:rsid w:val="001A71EE"/>
    <w:rsid w:val="001B22E4"/>
    <w:rsid w:val="00216DC7"/>
    <w:rsid w:val="0021768F"/>
    <w:rsid w:val="002359C8"/>
    <w:rsid w:val="00243413"/>
    <w:rsid w:val="00250291"/>
    <w:rsid w:val="00263B31"/>
    <w:rsid w:val="002821D4"/>
    <w:rsid w:val="00284B8C"/>
    <w:rsid w:val="00293C77"/>
    <w:rsid w:val="002B60C7"/>
    <w:rsid w:val="002B7DC9"/>
    <w:rsid w:val="002C4AEB"/>
    <w:rsid w:val="002C7317"/>
    <w:rsid w:val="002F49B7"/>
    <w:rsid w:val="00315013"/>
    <w:rsid w:val="00316F09"/>
    <w:rsid w:val="00346BE7"/>
    <w:rsid w:val="003535B2"/>
    <w:rsid w:val="003643B3"/>
    <w:rsid w:val="00367C3C"/>
    <w:rsid w:val="00395196"/>
    <w:rsid w:val="003A4FD7"/>
    <w:rsid w:val="003C23DB"/>
    <w:rsid w:val="003C6FE6"/>
    <w:rsid w:val="003D45D8"/>
    <w:rsid w:val="003F0522"/>
    <w:rsid w:val="003F5888"/>
    <w:rsid w:val="00400C7D"/>
    <w:rsid w:val="00403864"/>
    <w:rsid w:val="00424A3C"/>
    <w:rsid w:val="0043345C"/>
    <w:rsid w:val="00454AB2"/>
    <w:rsid w:val="00472600"/>
    <w:rsid w:val="004737E9"/>
    <w:rsid w:val="00475E66"/>
    <w:rsid w:val="00490FC7"/>
    <w:rsid w:val="004D6F32"/>
    <w:rsid w:val="004E3119"/>
    <w:rsid w:val="00512C49"/>
    <w:rsid w:val="00517F2D"/>
    <w:rsid w:val="0052321B"/>
    <w:rsid w:val="0053123F"/>
    <w:rsid w:val="0054502B"/>
    <w:rsid w:val="005576EF"/>
    <w:rsid w:val="00591E44"/>
    <w:rsid w:val="005A129E"/>
    <w:rsid w:val="005C072E"/>
    <w:rsid w:val="005C5A7E"/>
    <w:rsid w:val="005D40C2"/>
    <w:rsid w:val="005E5AC7"/>
    <w:rsid w:val="00623CCD"/>
    <w:rsid w:val="006317BD"/>
    <w:rsid w:val="00642EA0"/>
    <w:rsid w:val="0066040B"/>
    <w:rsid w:val="00660D9F"/>
    <w:rsid w:val="00665D9F"/>
    <w:rsid w:val="006773CD"/>
    <w:rsid w:val="006A0D9C"/>
    <w:rsid w:val="006B6F0F"/>
    <w:rsid w:val="006C02D6"/>
    <w:rsid w:val="006C1D93"/>
    <w:rsid w:val="006C60FF"/>
    <w:rsid w:val="006D51FD"/>
    <w:rsid w:val="006D7EF2"/>
    <w:rsid w:val="006E4510"/>
    <w:rsid w:val="006F0C6F"/>
    <w:rsid w:val="00735B25"/>
    <w:rsid w:val="00737C44"/>
    <w:rsid w:val="0075528A"/>
    <w:rsid w:val="00770DD8"/>
    <w:rsid w:val="007800B8"/>
    <w:rsid w:val="007B3641"/>
    <w:rsid w:val="007C226B"/>
    <w:rsid w:val="007D12D6"/>
    <w:rsid w:val="007F6576"/>
    <w:rsid w:val="00814E61"/>
    <w:rsid w:val="00816E8A"/>
    <w:rsid w:val="0082117C"/>
    <w:rsid w:val="00824D2B"/>
    <w:rsid w:val="008325E0"/>
    <w:rsid w:val="00835B08"/>
    <w:rsid w:val="00854D6D"/>
    <w:rsid w:val="008553DA"/>
    <w:rsid w:val="00867D21"/>
    <w:rsid w:val="008716F1"/>
    <w:rsid w:val="00871FEC"/>
    <w:rsid w:val="0087536C"/>
    <w:rsid w:val="00877961"/>
    <w:rsid w:val="00890C56"/>
    <w:rsid w:val="008B3706"/>
    <w:rsid w:val="008F31F2"/>
    <w:rsid w:val="008F3913"/>
    <w:rsid w:val="00907ADF"/>
    <w:rsid w:val="00925CA6"/>
    <w:rsid w:val="009358D5"/>
    <w:rsid w:val="00936FB7"/>
    <w:rsid w:val="009435E0"/>
    <w:rsid w:val="009549AD"/>
    <w:rsid w:val="0096122E"/>
    <w:rsid w:val="009A441F"/>
    <w:rsid w:val="009A77A7"/>
    <w:rsid w:val="009B2013"/>
    <w:rsid w:val="009B3243"/>
    <w:rsid w:val="009D02F1"/>
    <w:rsid w:val="009E390E"/>
    <w:rsid w:val="00A008C3"/>
    <w:rsid w:val="00A35453"/>
    <w:rsid w:val="00A3791E"/>
    <w:rsid w:val="00A66CBA"/>
    <w:rsid w:val="00A73EB6"/>
    <w:rsid w:val="00A84397"/>
    <w:rsid w:val="00AA70AA"/>
    <w:rsid w:val="00AE471F"/>
    <w:rsid w:val="00B24334"/>
    <w:rsid w:val="00B43600"/>
    <w:rsid w:val="00B52BFC"/>
    <w:rsid w:val="00B622AF"/>
    <w:rsid w:val="00B72739"/>
    <w:rsid w:val="00B72FE9"/>
    <w:rsid w:val="00B75ADD"/>
    <w:rsid w:val="00B90EC3"/>
    <w:rsid w:val="00BD00B6"/>
    <w:rsid w:val="00BD1511"/>
    <w:rsid w:val="00C02C89"/>
    <w:rsid w:val="00C330EA"/>
    <w:rsid w:val="00C33576"/>
    <w:rsid w:val="00C35DC9"/>
    <w:rsid w:val="00C55D08"/>
    <w:rsid w:val="00C77538"/>
    <w:rsid w:val="00C93493"/>
    <w:rsid w:val="00CA781F"/>
    <w:rsid w:val="00CB428D"/>
    <w:rsid w:val="00CD1DFD"/>
    <w:rsid w:val="00D21B1D"/>
    <w:rsid w:val="00D73A18"/>
    <w:rsid w:val="00D76E91"/>
    <w:rsid w:val="00D84C8F"/>
    <w:rsid w:val="00DD57A4"/>
    <w:rsid w:val="00DF0230"/>
    <w:rsid w:val="00DF20E3"/>
    <w:rsid w:val="00E50EDD"/>
    <w:rsid w:val="00E640B1"/>
    <w:rsid w:val="00E85BA9"/>
    <w:rsid w:val="00EB3CFA"/>
    <w:rsid w:val="00ED0517"/>
    <w:rsid w:val="00ED0928"/>
    <w:rsid w:val="00ED1AA1"/>
    <w:rsid w:val="00EE2241"/>
    <w:rsid w:val="00EE302B"/>
    <w:rsid w:val="00EF10C3"/>
    <w:rsid w:val="00EF13C1"/>
    <w:rsid w:val="00F30C7E"/>
    <w:rsid w:val="00F32F25"/>
    <w:rsid w:val="00F37C9A"/>
    <w:rsid w:val="00F561A2"/>
    <w:rsid w:val="00F57FFE"/>
    <w:rsid w:val="00F6075B"/>
    <w:rsid w:val="00F62E8C"/>
    <w:rsid w:val="00F63B11"/>
    <w:rsid w:val="00F735BE"/>
    <w:rsid w:val="00F86A98"/>
    <w:rsid w:val="00FA5954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5BA5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  <w:szCs w:val="22"/>
      <w:lang w:val="de-DE" w:eastAsia="en-US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DatumOrt">
    <w:name w:val="Datum_Ort"/>
    <w:basedOn w:val="Standard"/>
    <w:rsid w:val="00454AB2"/>
    <w:pPr>
      <w:shd w:val="solid" w:color="FFFFFF" w:fill="FFFFFF"/>
      <w:jc w:val="right"/>
    </w:pPr>
    <w:rPr>
      <w:sz w:val="16"/>
      <w:szCs w:val="20"/>
    </w:rPr>
  </w:style>
  <w:style w:type="paragraph" w:styleId="Sprechblasentext">
    <w:name w:val="Balloon Text"/>
    <w:basedOn w:val="Standard"/>
    <w:semiHidden/>
    <w:rsid w:val="009B201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8F31F2"/>
    <w:rPr>
      <w:sz w:val="16"/>
      <w:szCs w:val="16"/>
    </w:rPr>
  </w:style>
  <w:style w:type="paragraph" w:customStyle="1" w:styleId="Flietext">
    <w:name w:val="Fließtext"/>
    <w:rsid w:val="005A129E"/>
    <w:pPr>
      <w:spacing w:line="290" w:lineRule="exact"/>
    </w:pPr>
    <w:rPr>
      <w:rFonts w:ascii="Arial" w:hAnsi="Arial"/>
      <w:sz w:val="22"/>
      <w:szCs w:val="22"/>
      <w:lang w:val="de-DE" w:eastAsia="en-US"/>
    </w:rPr>
  </w:style>
  <w:style w:type="paragraph" w:styleId="Kommentartext">
    <w:name w:val="annotation text"/>
    <w:basedOn w:val="Standard"/>
    <w:semiHidden/>
    <w:rsid w:val="008F31F2"/>
    <w:rPr>
      <w:sz w:val="20"/>
      <w:szCs w:val="20"/>
    </w:rPr>
  </w:style>
  <w:style w:type="character" w:customStyle="1" w:styleId="BezeichnungFormular">
    <w:name w:val="Bezeichnung Formular"/>
    <w:rsid w:val="005A129E"/>
    <w:rPr>
      <w:rFonts w:ascii="Arial" w:hAnsi="Arial"/>
      <w:b/>
      <w:bCs/>
      <w:sz w:val="32"/>
    </w:rPr>
  </w:style>
  <w:style w:type="paragraph" w:customStyle="1" w:styleId="Anschrift">
    <w:name w:val="Anschrift"/>
    <w:basedOn w:val="Flietext"/>
    <w:rsid w:val="005A129E"/>
    <w:pPr>
      <w:spacing w:line="240" w:lineRule="exact"/>
    </w:pPr>
    <w:rPr>
      <w:sz w:val="20"/>
      <w:szCs w:val="20"/>
    </w:rPr>
  </w:style>
  <w:style w:type="paragraph" w:customStyle="1" w:styleId="FlietextFett">
    <w:name w:val="Fließtext Fett"/>
    <w:basedOn w:val="Flietext"/>
    <w:rsid w:val="00454AB2"/>
    <w:rPr>
      <w:b/>
      <w:bCs/>
      <w:szCs w:val="20"/>
    </w:rPr>
  </w:style>
  <w:style w:type="paragraph" w:customStyle="1" w:styleId="Betreff">
    <w:name w:val="Betreff"/>
    <w:rsid w:val="005A129E"/>
    <w:pPr>
      <w:ind w:right="1616"/>
    </w:pPr>
    <w:rPr>
      <w:rFonts w:ascii="Arial" w:hAnsi="Arial"/>
      <w:b/>
      <w:sz w:val="32"/>
      <w:lang w:val="de-DE" w:eastAsia="en-US"/>
    </w:rPr>
  </w:style>
  <w:style w:type="paragraph" w:styleId="Kommentarthema">
    <w:name w:val="annotation subject"/>
    <w:basedOn w:val="Kommentartext"/>
    <w:next w:val="Kommentartext"/>
    <w:semiHidden/>
    <w:rsid w:val="008F31F2"/>
    <w:rPr>
      <w:b/>
      <w:bCs/>
    </w:rPr>
  </w:style>
  <w:style w:type="paragraph" w:customStyle="1" w:styleId="Brgermeistersignatur">
    <w:name w:val="Bürgermeistersignatur"/>
    <w:basedOn w:val="Flietext"/>
    <w:next w:val="Flietext"/>
    <w:rsid w:val="008F31F2"/>
    <w:rPr>
      <w:i/>
      <w:iCs/>
    </w:rPr>
  </w:style>
  <w:style w:type="paragraph" w:customStyle="1" w:styleId="Verteiler">
    <w:name w:val="Verteiler"/>
    <w:basedOn w:val="Flietext"/>
    <w:rsid w:val="008F31F2"/>
    <w:rPr>
      <w:sz w:val="16"/>
    </w:rPr>
  </w:style>
  <w:style w:type="paragraph" w:customStyle="1" w:styleId="Verteilerberschrift">
    <w:name w:val="Verteiler Überschrift"/>
    <w:basedOn w:val="Flietext"/>
    <w:next w:val="Verteiler"/>
    <w:rsid w:val="008F31F2"/>
    <w:rPr>
      <w:b/>
      <w:bCs/>
      <w:sz w:val="16"/>
    </w:rPr>
  </w:style>
  <w:style w:type="paragraph" w:styleId="Kopfzeile">
    <w:name w:val="header"/>
    <w:basedOn w:val="Standard"/>
    <w:rsid w:val="00BD00B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D00B6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961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34FE0-3C2C-48B6-BFEA-796B666B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Anmeldung_Wasserbezug_Kanalanschluss.dotx</Template>
  <TotalTime>0</TotalTime>
  <Pages>2</Pages>
  <Words>350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öffentliche Einrichtungen</vt:lpstr>
    </vt:vector>
  </TitlesOfParts>
  <Company>Stadtgemeinde Tulln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öffentliche Einrichtungen</dc:title>
  <dc:subject/>
  <dc:creator>Pimperl</dc:creator>
  <cp:keywords/>
  <cp:lastModifiedBy>Alexander Heindl | Stadt Tulln</cp:lastModifiedBy>
  <cp:revision>4</cp:revision>
  <cp:lastPrinted>2020-12-30T09:32:00Z</cp:lastPrinted>
  <dcterms:created xsi:type="dcterms:W3CDTF">2026-09-25T10:06:00Z</dcterms:created>
  <dcterms:modified xsi:type="dcterms:W3CDTF">2026-09-25T10:07:00Z</dcterms:modified>
</cp:coreProperties>
</file>